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BB" w:rsidRDefault="00EC5CBB"/>
    <w:tbl>
      <w:tblPr>
        <w:tblW w:w="20832" w:type="dxa"/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10416"/>
        <w:gridCol w:w="10416"/>
      </w:tblGrid>
      <w:tr w:rsidR="004B7FFC" w:rsidRPr="00FD343D" w:rsidTr="004B7FFC">
        <w:tc>
          <w:tcPr>
            <w:tcW w:w="10416" w:type="dxa"/>
          </w:tcPr>
          <w:p w:rsidR="004B7FFC" w:rsidRPr="00FD343D" w:rsidRDefault="00F27B54" w:rsidP="004B7FFC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Lieferantenselbstauskunft</w:t>
            </w:r>
          </w:p>
        </w:tc>
        <w:tc>
          <w:tcPr>
            <w:tcW w:w="10416" w:type="dxa"/>
          </w:tcPr>
          <w:p w:rsidR="004B7FFC" w:rsidRPr="00FD343D" w:rsidRDefault="004B7FFC" w:rsidP="003D54C2">
            <w:pPr>
              <w:jc w:val="center"/>
              <w:rPr>
                <w:b/>
                <w:sz w:val="40"/>
              </w:rPr>
            </w:pPr>
            <w:r>
              <w:rPr>
                <w:b/>
                <w:sz w:val="40"/>
              </w:rPr>
              <w:t>Dokumentenname</w:t>
            </w:r>
          </w:p>
        </w:tc>
      </w:tr>
      <w:tr w:rsidR="004B7FFC" w:rsidRPr="00FD343D" w:rsidTr="004B7FFC">
        <w:tc>
          <w:tcPr>
            <w:tcW w:w="10416" w:type="dxa"/>
          </w:tcPr>
          <w:p w:rsidR="004B7FFC" w:rsidRPr="00FD343D" w:rsidRDefault="00F27B54" w:rsidP="001A22E7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Bernecker + Rainer Industrie Elektronik Ges.m.b.H.</w:t>
            </w:r>
          </w:p>
        </w:tc>
        <w:tc>
          <w:tcPr>
            <w:tcW w:w="10416" w:type="dxa"/>
          </w:tcPr>
          <w:p w:rsidR="004B7FFC" w:rsidRPr="00FD343D" w:rsidRDefault="004B7FFC" w:rsidP="004B7FFC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</w:tr>
    </w:tbl>
    <w:p w:rsidR="00EC5CBB" w:rsidRDefault="00EC5CBB">
      <w:r>
        <w:br w:type="page"/>
      </w:r>
    </w:p>
    <w:p w:rsidR="00F9495F" w:rsidRPr="00851463" w:rsidRDefault="00C50070" w:rsidP="001A22E7">
      <w:pPr>
        <w:pStyle w:val="berschrift1"/>
      </w:pPr>
      <w:bookmarkStart w:id="0" w:name="_Toc456773104"/>
      <w:r>
        <w:lastRenderedPageBreak/>
        <w:t>Stammdaten</w:t>
      </w:r>
      <w:bookmarkEnd w:id="0"/>
    </w:p>
    <w:tbl>
      <w:tblPr>
        <w:tblW w:w="970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961"/>
      </w:tblGrid>
      <w:tr w:rsidR="00F9495F" w:rsidRPr="00FB3E7A" w:rsidTr="005D3997">
        <w:trPr>
          <w:cantSplit/>
          <w:trHeight w:val="300"/>
        </w:trPr>
        <w:tc>
          <w:tcPr>
            <w:tcW w:w="4748" w:type="dxa"/>
          </w:tcPr>
          <w:p w:rsidR="00F9495F" w:rsidRPr="00FB3E7A" w:rsidRDefault="00F9495F" w:rsidP="005D3997">
            <w:pPr>
              <w:pStyle w:val="Kopfzeile"/>
              <w:tabs>
                <w:tab w:val="left" w:pos="1418"/>
              </w:tabs>
              <w:spacing w:before="60" w:after="60"/>
            </w:pPr>
            <w:r w:rsidRPr="00FB3E7A">
              <w:t xml:space="preserve">Firma: </w:t>
            </w:r>
            <w:r w:rsidRPr="00FB3E7A">
              <w:tab/>
            </w:r>
            <w:r w:rsidRPr="00FB3E7A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bookmarkStart w:id="1" w:name="_GoBack"/>
            <w:r w:rsidRPr="00FB3E7A">
              <w:t> </w:t>
            </w:r>
            <w:r w:rsidRPr="00FB3E7A">
              <w:t> </w:t>
            </w:r>
            <w:r w:rsidRPr="00FB3E7A">
              <w:t> </w:t>
            </w:r>
            <w:r w:rsidRPr="00FB3E7A">
              <w:t> </w:t>
            </w:r>
            <w:r w:rsidRPr="00FB3E7A">
              <w:t> </w:t>
            </w:r>
            <w:bookmarkEnd w:id="1"/>
            <w:r w:rsidRPr="00FB3E7A">
              <w:fldChar w:fldCharType="end"/>
            </w:r>
          </w:p>
        </w:tc>
        <w:tc>
          <w:tcPr>
            <w:tcW w:w="4961" w:type="dxa"/>
          </w:tcPr>
          <w:p w:rsidR="00F9495F" w:rsidRPr="00FB3E7A" w:rsidRDefault="00F9495F" w:rsidP="005D3997">
            <w:pPr>
              <w:pStyle w:val="Kopfzeile"/>
              <w:tabs>
                <w:tab w:val="left" w:pos="922"/>
              </w:tabs>
              <w:spacing w:before="60" w:after="60"/>
            </w:pPr>
            <w:r w:rsidRPr="00FB3E7A">
              <w:t>Telefon:</w:t>
            </w:r>
            <w:r w:rsidRPr="00FB3E7A">
              <w:tab/>
            </w:r>
            <w:r w:rsidRPr="00FB3E7A"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9495F" w:rsidRPr="00FB3E7A" w:rsidTr="005D3997">
        <w:trPr>
          <w:cantSplit/>
          <w:trHeight w:val="300"/>
        </w:trPr>
        <w:tc>
          <w:tcPr>
            <w:tcW w:w="4748" w:type="dxa"/>
          </w:tcPr>
          <w:p w:rsidR="00F9495F" w:rsidRPr="00FB3E7A" w:rsidRDefault="00F9495F" w:rsidP="005D3997">
            <w:pPr>
              <w:pStyle w:val="Kopfzeile"/>
              <w:tabs>
                <w:tab w:val="left" w:pos="1418"/>
              </w:tabs>
              <w:spacing w:before="60" w:after="60"/>
            </w:pPr>
            <w:r w:rsidRPr="00FB3E7A">
              <w:t xml:space="preserve">Straße: </w:t>
            </w:r>
            <w:r w:rsidRPr="00FB3E7A">
              <w:tab/>
            </w:r>
            <w:r w:rsidRPr="00FB3E7A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4961" w:type="dxa"/>
          </w:tcPr>
          <w:p w:rsidR="00F9495F" w:rsidRPr="00FB3E7A" w:rsidRDefault="00F9495F" w:rsidP="005D3997">
            <w:pPr>
              <w:pStyle w:val="Kopfzeile"/>
              <w:tabs>
                <w:tab w:val="left" w:pos="922"/>
              </w:tabs>
              <w:spacing w:before="60" w:after="60"/>
            </w:pPr>
            <w:r w:rsidRPr="00FB3E7A">
              <w:t>Fax:</w:t>
            </w:r>
            <w:r w:rsidRPr="00FB3E7A">
              <w:tab/>
            </w:r>
            <w:r w:rsidRPr="00FB3E7A"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9495F" w:rsidRPr="00FB3E7A" w:rsidTr="005D3997">
        <w:trPr>
          <w:cantSplit/>
          <w:trHeight w:val="300"/>
        </w:trPr>
        <w:tc>
          <w:tcPr>
            <w:tcW w:w="4748" w:type="dxa"/>
          </w:tcPr>
          <w:p w:rsidR="00F9495F" w:rsidRPr="00FB3E7A" w:rsidRDefault="00F9495F" w:rsidP="005D3997">
            <w:pPr>
              <w:pStyle w:val="Kopfzeile"/>
              <w:tabs>
                <w:tab w:val="left" w:pos="1418"/>
              </w:tabs>
              <w:spacing w:before="60" w:after="60"/>
            </w:pPr>
            <w:r w:rsidRPr="00FB3E7A">
              <w:t>PLZ Ort:</w:t>
            </w:r>
            <w:r w:rsidRPr="00FB3E7A">
              <w:tab/>
            </w:r>
            <w:r w:rsidRPr="00FB3E7A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4961" w:type="dxa"/>
          </w:tcPr>
          <w:p w:rsidR="00F9495F" w:rsidRPr="00FB3E7A" w:rsidRDefault="00F9495F" w:rsidP="005D3997">
            <w:pPr>
              <w:pStyle w:val="Kopfzeile"/>
              <w:tabs>
                <w:tab w:val="left" w:pos="922"/>
              </w:tabs>
              <w:spacing w:before="60" w:after="60"/>
            </w:pPr>
            <w:r w:rsidRPr="00FB3E7A">
              <w:t>Internet:</w:t>
            </w:r>
            <w:r w:rsidRPr="00FB3E7A">
              <w:tab/>
            </w:r>
            <w:r w:rsidRPr="00FB3E7A"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9495F" w:rsidRPr="00FB3E7A" w:rsidTr="005D3997">
        <w:trPr>
          <w:cantSplit/>
          <w:trHeight w:val="300"/>
        </w:trPr>
        <w:tc>
          <w:tcPr>
            <w:tcW w:w="4748" w:type="dxa"/>
          </w:tcPr>
          <w:p w:rsidR="00F9495F" w:rsidRPr="00FB3E7A" w:rsidRDefault="00F9495F" w:rsidP="005D3997">
            <w:pPr>
              <w:pStyle w:val="Kopfzeile"/>
              <w:tabs>
                <w:tab w:val="left" w:pos="1418"/>
              </w:tabs>
              <w:spacing w:before="60" w:after="60"/>
            </w:pPr>
            <w:r w:rsidRPr="00FB3E7A">
              <w:t>Land:</w:t>
            </w:r>
            <w:r w:rsidRPr="00FB3E7A">
              <w:tab/>
            </w:r>
            <w:r w:rsidRPr="00FB3E7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4961" w:type="dxa"/>
          </w:tcPr>
          <w:p w:rsidR="00F9495F" w:rsidRPr="00FB3E7A" w:rsidRDefault="00F9495F" w:rsidP="005D3997">
            <w:pPr>
              <w:pStyle w:val="Kopfzeile"/>
              <w:tabs>
                <w:tab w:val="left" w:pos="922"/>
              </w:tabs>
              <w:spacing w:before="60" w:after="60"/>
            </w:pPr>
            <w:r w:rsidRPr="00FB3E7A">
              <w:t>E-mail:</w:t>
            </w:r>
            <w:r w:rsidRPr="00FB3E7A">
              <w:tab/>
            </w:r>
            <w:r w:rsidRPr="00FB3E7A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C50070" w:rsidRPr="00FB3E7A" w:rsidTr="005D3997">
        <w:trPr>
          <w:cantSplit/>
          <w:trHeight w:val="300"/>
        </w:trPr>
        <w:tc>
          <w:tcPr>
            <w:tcW w:w="4748" w:type="dxa"/>
          </w:tcPr>
          <w:p w:rsidR="00C50070" w:rsidRPr="00FB3E7A" w:rsidRDefault="00C50070" w:rsidP="001A22E7">
            <w:pPr>
              <w:pStyle w:val="Kopfzeile"/>
              <w:tabs>
                <w:tab w:val="left" w:pos="1418"/>
              </w:tabs>
              <w:spacing w:before="60" w:after="60"/>
            </w:pPr>
            <w:r w:rsidRPr="00FB3E7A">
              <w:t>Rechtsform:</w:t>
            </w:r>
            <w:r w:rsidRPr="00FB3E7A">
              <w:tab/>
            </w:r>
            <w:r w:rsidRPr="00FB3E7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4961" w:type="dxa"/>
          </w:tcPr>
          <w:p w:rsidR="00C50070" w:rsidRPr="00FB3E7A" w:rsidRDefault="00C50070" w:rsidP="005D3997">
            <w:pPr>
              <w:pStyle w:val="Kopfzeile"/>
              <w:tabs>
                <w:tab w:val="left" w:pos="922"/>
              </w:tabs>
              <w:spacing w:before="60" w:after="60"/>
              <w:rPr>
                <w:lang w:val="nl-NL"/>
              </w:rPr>
            </w:pPr>
            <w:r w:rsidRPr="00FB3E7A">
              <w:t>Handelsregister-Nr.:</w:t>
            </w:r>
            <w:r w:rsidRPr="00FB3E7A">
              <w:tab/>
            </w:r>
            <w:r w:rsidRPr="00FB3E7A"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C50070" w:rsidRPr="00FB3E7A" w:rsidTr="005D3997">
        <w:trPr>
          <w:cantSplit/>
          <w:trHeight w:val="300"/>
        </w:trPr>
        <w:tc>
          <w:tcPr>
            <w:tcW w:w="4748" w:type="dxa"/>
          </w:tcPr>
          <w:p w:rsidR="00C50070" w:rsidRPr="00FB3E7A" w:rsidRDefault="00C50070" w:rsidP="00670262">
            <w:pPr>
              <w:pStyle w:val="Kopfzeile"/>
              <w:tabs>
                <w:tab w:val="left" w:pos="1418"/>
              </w:tabs>
              <w:spacing w:before="60" w:after="60"/>
            </w:pPr>
            <w:r w:rsidRPr="00FB3E7A">
              <w:t>Gründungsjahr:</w:t>
            </w:r>
            <w:r w:rsidR="00670262" w:rsidRPr="00FB3E7A">
              <w:tab/>
            </w:r>
            <w:r w:rsidR="00670262" w:rsidRPr="00FB3E7A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70262" w:rsidRPr="00FB3E7A">
              <w:instrText xml:space="preserve"> FORMTEXT </w:instrText>
            </w:r>
            <w:r w:rsidR="00670262" w:rsidRPr="00FB3E7A">
              <w:fldChar w:fldCharType="separate"/>
            </w:r>
            <w:r w:rsidR="00670262" w:rsidRPr="00FB3E7A">
              <w:rPr>
                <w:noProof/>
              </w:rPr>
              <w:t> </w:t>
            </w:r>
            <w:r w:rsidR="00670262" w:rsidRPr="00FB3E7A">
              <w:rPr>
                <w:noProof/>
              </w:rPr>
              <w:t> </w:t>
            </w:r>
            <w:r w:rsidR="00670262" w:rsidRPr="00FB3E7A">
              <w:rPr>
                <w:noProof/>
              </w:rPr>
              <w:t> </w:t>
            </w:r>
            <w:r w:rsidR="00670262" w:rsidRPr="00FB3E7A">
              <w:rPr>
                <w:noProof/>
              </w:rPr>
              <w:t> </w:t>
            </w:r>
            <w:r w:rsidR="00670262" w:rsidRPr="00FB3E7A">
              <w:rPr>
                <w:noProof/>
              </w:rPr>
              <w:t> </w:t>
            </w:r>
            <w:r w:rsidR="00670262" w:rsidRPr="00FB3E7A">
              <w:fldChar w:fldCharType="end"/>
            </w:r>
          </w:p>
        </w:tc>
        <w:tc>
          <w:tcPr>
            <w:tcW w:w="4961" w:type="dxa"/>
          </w:tcPr>
          <w:p w:rsidR="00C50070" w:rsidRPr="00FB3E7A" w:rsidRDefault="00C50070" w:rsidP="005D3997">
            <w:pPr>
              <w:pStyle w:val="Kopfzeile"/>
              <w:tabs>
                <w:tab w:val="left" w:pos="922"/>
              </w:tabs>
              <w:spacing w:before="60" w:after="60"/>
              <w:rPr>
                <w:lang w:val="nl-NL"/>
              </w:rPr>
            </w:pPr>
            <w:r w:rsidRPr="00FB3E7A">
              <w:rPr>
                <w:lang w:val="nl-NL"/>
              </w:rPr>
              <w:t>Dun &amp; Bradstreet Nr.:</w:t>
            </w:r>
            <w:r w:rsidRPr="00FB3E7A">
              <w:rPr>
                <w:lang w:val="nl-NL"/>
              </w:rPr>
              <w:tab/>
            </w:r>
            <w:r w:rsidRPr="00FB3E7A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B3E7A">
              <w:rPr>
                <w:lang w:val="nl-NL"/>
              </w:rPr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C50070" w:rsidRPr="00FB3E7A" w:rsidTr="005D3997">
        <w:trPr>
          <w:cantSplit/>
          <w:trHeight w:val="300"/>
        </w:trPr>
        <w:tc>
          <w:tcPr>
            <w:tcW w:w="4748" w:type="dxa"/>
          </w:tcPr>
          <w:p w:rsidR="00C50070" w:rsidRPr="00FB3E7A" w:rsidRDefault="00C50070" w:rsidP="00670262">
            <w:pPr>
              <w:pStyle w:val="Kopfzeile"/>
              <w:tabs>
                <w:tab w:val="left" w:pos="1418"/>
              </w:tabs>
              <w:spacing w:before="60" w:after="60"/>
            </w:pPr>
            <w:r w:rsidRPr="00FB3E7A">
              <w:t>Eigentümer:</w:t>
            </w:r>
            <w:r w:rsidR="00670262" w:rsidRPr="00FB3E7A">
              <w:t xml:space="preserve"> </w:t>
            </w:r>
            <w:r w:rsidR="00670262" w:rsidRPr="00FB3E7A">
              <w:tab/>
            </w:r>
            <w:r w:rsidR="00670262" w:rsidRPr="00FB3E7A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670262" w:rsidRPr="00FB3E7A">
              <w:instrText xml:space="preserve"> FORMTEXT </w:instrText>
            </w:r>
            <w:r w:rsidR="00670262" w:rsidRPr="00FB3E7A">
              <w:fldChar w:fldCharType="separate"/>
            </w:r>
            <w:r w:rsidR="00670262" w:rsidRPr="00FB3E7A">
              <w:rPr>
                <w:noProof/>
              </w:rPr>
              <w:t> </w:t>
            </w:r>
            <w:r w:rsidR="00670262" w:rsidRPr="00FB3E7A">
              <w:rPr>
                <w:noProof/>
              </w:rPr>
              <w:t> </w:t>
            </w:r>
            <w:r w:rsidR="00670262" w:rsidRPr="00FB3E7A">
              <w:rPr>
                <w:noProof/>
              </w:rPr>
              <w:t> </w:t>
            </w:r>
            <w:r w:rsidR="00670262" w:rsidRPr="00FB3E7A">
              <w:rPr>
                <w:noProof/>
              </w:rPr>
              <w:t> </w:t>
            </w:r>
            <w:r w:rsidR="00670262" w:rsidRPr="00FB3E7A">
              <w:rPr>
                <w:noProof/>
              </w:rPr>
              <w:t> </w:t>
            </w:r>
            <w:r w:rsidR="00670262" w:rsidRPr="00FB3E7A">
              <w:fldChar w:fldCharType="end"/>
            </w:r>
          </w:p>
        </w:tc>
        <w:tc>
          <w:tcPr>
            <w:tcW w:w="4961" w:type="dxa"/>
          </w:tcPr>
          <w:p w:rsidR="00C50070" w:rsidRPr="00FB3E7A" w:rsidRDefault="00B27C1D" w:rsidP="00192BEA">
            <w:pPr>
              <w:pStyle w:val="Kopfzeile"/>
              <w:tabs>
                <w:tab w:val="left" w:pos="922"/>
              </w:tabs>
              <w:spacing w:before="60" w:after="60"/>
              <w:rPr>
                <w:lang w:val="nl-NL"/>
              </w:rPr>
            </w:pPr>
            <w:r w:rsidRPr="00FB3E7A">
              <w:t>Art des Unternehmens:</w:t>
            </w:r>
            <w:r w:rsidRPr="00FB3E7A">
              <w:tab/>
            </w:r>
            <w:r w:rsidR="00192BEA">
              <w:fldChar w:fldCharType="begin">
                <w:ffData>
                  <w:name w:val=""/>
                  <w:enabled/>
                  <w:calcOnExit w:val="0"/>
                  <w:statusText w:type="text" w:val="z. B. Hersteller, Produzent, Vertragshändler, freier Händler, Repräsentant"/>
                  <w:textInput/>
                </w:ffData>
              </w:fldChar>
            </w:r>
            <w:r w:rsidR="00192BEA">
              <w:instrText xml:space="preserve"> FORMTEXT </w:instrText>
            </w:r>
            <w:r w:rsidR="00192BEA">
              <w:fldChar w:fldCharType="separate"/>
            </w:r>
            <w:r w:rsidR="00192BEA">
              <w:rPr>
                <w:noProof/>
              </w:rPr>
              <w:t> </w:t>
            </w:r>
            <w:r w:rsidR="00192BEA">
              <w:rPr>
                <w:noProof/>
              </w:rPr>
              <w:t> </w:t>
            </w:r>
            <w:r w:rsidR="00192BEA">
              <w:rPr>
                <w:noProof/>
              </w:rPr>
              <w:t> </w:t>
            </w:r>
            <w:r w:rsidR="00192BEA">
              <w:rPr>
                <w:noProof/>
              </w:rPr>
              <w:t> </w:t>
            </w:r>
            <w:r w:rsidR="00192BEA">
              <w:rPr>
                <w:noProof/>
              </w:rPr>
              <w:t> </w:t>
            </w:r>
            <w:r w:rsidR="00192BEA">
              <w:fldChar w:fldCharType="end"/>
            </w:r>
          </w:p>
        </w:tc>
      </w:tr>
      <w:tr w:rsidR="008C7B2C" w:rsidRPr="00FB3E7A" w:rsidTr="005D3997">
        <w:trPr>
          <w:cantSplit/>
          <w:trHeight w:val="300"/>
        </w:trPr>
        <w:tc>
          <w:tcPr>
            <w:tcW w:w="4748" w:type="dxa"/>
          </w:tcPr>
          <w:p w:rsidR="008C7B2C" w:rsidRPr="00FB3E7A" w:rsidRDefault="00B27C1D" w:rsidP="00192BEA">
            <w:pPr>
              <w:pStyle w:val="Kopfzeile"/>
              <w:tabs>
                <w:tab w:val="left" w:pos="1418"/>
              </w:tabs>
              <w:spacing w:before="60" w:after="60"/>
            </w:pPr>
            <w:r w:rsidRPr="00FB3E7A">
              <w:rPr>
                <w:lang w:val="nl-NL"/>
              </w:rPr>
              <w:t>Konzernzugehörigkeit</w:t>
            </w:r>
            <w:r w:rsidRPr="00FB3E7A">
              <w:rPr>
                <w:lang w:val="nl-NL"/>
              </w:rPr>
              <w:tab/>
            </w:r>
            <w:r w:rsidR="00192BEA">
              <w:fldChar w:fldCharType="begin">
                <w:ffData>
                  <w:name w:val=""/>
                  <w:enabled/>
                  <w:calcOnExit w:val="0"/>
                  <w:helpText w:type="text" w:val="Gehört das Unternehmen zu einem Konzern?&#10;Wenn ja, nennen Sie bitte den Namen des Konzerns"/>
                  <w:statusText w:type="text" w:val="Gehört das Unternehmen zu einem Konzern?  Wenn ja, nennen Sie bitte den Namen des Konzerns"/>
                  <w:textInput/>
                </w:ffData>
              </w:fldChar>
            </w:r>
            <w:r w:rsidR="00192BEA">
              <w:instrText xml:space="preserve"> FORMTEXT </w:instrText>
            </w:r>
            <w:r w:rsidR="00192BEA">
              <w:fldChar w:fldCharType="separate"/>
            </w:r>
            <w:r w:rsidR="00192BEA">
              <w:rPr>
                <w:noProof/>
              </w:rPr>
              <w:t> </w:t>
            </w:r>
            <w:r w:rsidR="00192BEA">
              <w:rPr>
                <w:noProof/>
              </w:rPr>
              <w:t> </w:t>
            </w:r>
            <w:r w:rsidR="00192BEA">
              <w:rPr>
                <w:noProof/>
              </w:rPr>
              <w:t> </w:t>
            </w:r>
            <w:r w:rsidR="00192BEA">
              <w:rPr>
                <w:noProof/>
              </w:rPr>
              <w:t> </w:t>
            </w:r>
            <w:r w:rsidR="00192BEA">
              <w:rPr>
                <w:noProof/>
              </w:rPr>
              <w:t> </w:t>
            </w:r>
            <w:r w:rsidR="00192BEA">
              <w:fldChar w:fldCharType="end"/>
            </w:r>
          </w:p>
        </w:tc>
        <w:tc>
          <w:tcPr>
            <w:tcW w:w="4961" w:type="dxa"/>
          </w:tcPr>
          <w:p w:rsidR="008C7B2C" w:rsidRPr="00FB3E7A" w:rsidRDefault="00B27C1D" w:rsidP="00882EF3">
            <w:pPr>
              <w:pStyle w:val="Kopfzeile"/>
              <w:tabs>
                <w:tab w:val="left" w:pos="922"/>
              </w:tabs>
              <w:spacing w:before="60" w:after="60"/>
              <w:rPr>
                <w:highlight w:val="yellow"/>
                <w:lang w:val="nl-NL"/>
              </w:rPr>
            </w:pPr>
            <w:r w:rsidRPr="00FB3E7A">
              <w:t xml:space="preserve">Funktion im Konzern: </w:t>
            </w:r>
            <w:r w:rsidRPr="00FB3E7A">
              <w:tab/>
            </w:r>
            <w:r w:rsidR="00882EF3">
              <w:fldChar w:fldCharType="begin">
                <w:ffData>
                  <w:name w:val=""/>
                  <w:enabled/>
                  <w:calcOnExit w:val="0"/>
                  <w:statusText w:type="text" w:val="Welche Funktion belegt Ihr Unternehmen im Konzern? z. B. Headquarter, Entwicklung, Fertigungsstandort, Vertriebsbüro"/>
                  <w:textInput/>
                </w:ffData>
              </w:fldChar>
            </w:r>
            <w:r w:rsidR="00882EF3">
              <w:instrText xml:space="preserve"> FORMTEXT </w:instrText>
            </w:r>
            <w:r w:rsidR="00882EF3">
              <w:fldChar w:fldCharType="separate"/>
            </w:r>
            <w:r w:rsidR="00882EF3">
              <w:rPr>
                <w:noProof/>
              </w:rPr>
              <w:t> </w:t>
            </w:r>
            <w:r w:rsidR="00882EF3">
              <w:rPr>
                <w:noProof/>
              </w:rPr>
              <w:t> </w:t>
            </w:r>
            <w:r w:rsidR="00882EF3">
              <w:rPr>
                <w:noProof/>
              </w:rPr>
              <w:t> </w:t>
            </w:r>
            <w:r w:rsidR="00882EF3">
              <w:rPr>
                <w:noProof/>
              </w:rPr>
              <w:t> </w:t>
            </w:r>
            <w:r w:rsidR="00882EF3">
              <w:rPr>
                <w:noProof/>
              </w:rPr>
              <w:t> </w:t>
            </w:r>
            <w:r w:rsidR="00882EF3">
              <w:fldChar w:fldCharType="end"/>
            </w:r>
          </w:p>
        </w:tc>
      </w:tr>
      <w:tr w:rsidR="00A820DE" w:rsidRPr="00FB3E7A" w:rsidTr="005D3997">
        <w:trPr>
          <w:cantSplit/>
          <w:trHeight w:val="300"/>
        </w:trPr>
        <w:tc>
          <w:tcPr>
            <w:tcW w:w="4748" w:type="dxa"/>
          </w:tcPr>
          <w:p w:rsidR="00A820DE" w:rsidRPr="00FB3E7A" w:rsidRDefault="00A820DE" w:rsidP="00670262">
            <w:pPr>
              <w:pStyle w:val="Kopfzeile"/>
              <w:tabs>
                <w:tab w:val="left" w:pos="1418"/>
              </w:tabs>
              <w:spacing w:before="60" w:after="60"/>
            </w:pPr>
            <w:r w:rsidRPr="00FB3E7A">
              <w:t>Was zeichnet ihr Unternehmen gegenüber anderen Marktteilnehme</w:t>
            </w:r>
            <w:r w:rsidR="00B27C1D" w:rsidRPr="00FB3E7A">
              <w:t>r</w:t>
            </w:r>
            <w:r w:rsidRPr="00FB3E7A">
              <w:t>n aus?</w:t>
            </w:r>
          </w:p>
        </w:tc>
        <w:tc>
          <w:tcPr>
            <w:tcW w:w="4961" w:type="dxa"/>
          </w:tcPr>
          <w:p w:rsidR="00A820DE" w:rsidRPr="00FB3E7A" w:rsidRDefault="00E71388" w:rsidP="005D3997">
            <w:pPr>
              <w:pStyle w:val="Kopfzeile"/>
              <w:tabs>
                <w:tab w:val="left" w:pos="922"/>
              </w:tabs>
              <w:spacing w:before="60" w:after="60"/>
              <w:rPr>
                <w:highlight w:val="yellow"/>
                <w:lang w:val="nl-NL"/>
              </w:rPr>
            </w:pPr>
            <w:r w:rsidRPr="00FB3E7A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633031" w:rsidRPr="00FB3E7A" w:rsidTr="005D3997">
        <w:trPr>
          <w:cantSplit/>
          <w:trHeight w:val="300"/>
        </w:trPr>
        <w:tc>
          <w:tcPr>
            <w:tcW w:w="4748" w:type="dxa"/>
          </w:tcPr>
          <w:p w:rsidR="00633031" w:rsidRPr="00633031" w:rsidRDefault="00633031" w:rsidP="00670262">
            <w:pPr>
              <w:pStyle w:val="Kopfzeile"/>
              <w:tabs>
                <w:tab w:val="left" w:pos="1418"/>
              </w:tabs>
              <w:spacing w:before="60" w:after="60"/>
            </w:pPr>
            <w:r w:rsidRPr="00633031">
              <w:t>Anlage als Lieferant von B&amp;R gewünscht</w:t>
            </w:r>
            <w:r w:rsidR="00480274">
              <w:t>?</w:t>
            </w:r>
          </w:p>
          <w:p w:rsidR="00633031" w:rsidRPr="00633031" w:rsidRDefault="00480274" w:rsidP="00480274">
            <w:pPr>
              <w:pStyle w:val="Kopfzeile"/>
              <w:tabs>
                <w:tab w:val="left" w:pos="1418"/>
              </w:tabs>
              <w:spacing w:before="60" w:after="60"/>
            </w:pPr>
            <w:r>
              <w:t>W</w:t>
            </w:r>
            <w:r w:rsidR="00633031" w:rsidRPr="00633031">
              <w:t>enn "Ja" ist Annex 1 vollständig auszufüllen</w:t>
            </w:r>
          </w:p>
        </w:tc>
        <w:tc>
          <w:tcPr>
            <w:tcW w:w="4961" w:type="dxa"/>
          </w:tcPr>
          <w:p w:rsidR="00633031" w:rsidRPr="008C7B2C" w:rsidRDefault="00633031" w:rsidP="00633031">
            <w:pPr>
              <w:pStyle w:val="Kopfzeile"/>
              <w:spacing w:before="60" w:after="60"/>
              <w:rPr>
                <w:u w:val="single" w:color="0000FF"/>
              </w:rPr>
            </w:pPr>
            <w:r w:rsidRPr="008C7B2C"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7B2C">
              <w:instrText xml:space="preserve"> FORMCHECKBOX </w:instrText>
            </w:r>
            <w:r w:rsidR="000D284D">
              <w:fldChar w:fldCharType="separate"/>
            </w:r>
            <w:r w:rsidRPr="008C7B2C">
              <w:fldChar w:fldCharType="end"/>
            </w:r>
            <w:r>
              <w:t xml:space="preserve">   </w:t>
            </w:r>
            <w:r w:rsidRPr="008C7B2C">
              <w:t xml:space="preserve">Ja        </w:t>
            </w:r>
            <w:r w:rsidRPr="008C7B2C"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7B2C">
              <w:instrText xml:space="preserve"> FORMCHECKBOX </w:instrText>
            </w:r>
            <w:r w:rsidR="000D284D">
              <w:fldChar w:fldCharType="separate"/>
            </w:r>
            <w:r w:rsidRPr="008C7B2C">
              <w:fldChar w:fldCharType="end"/>
            </w:r>
            <w:r w:rsidRPr="008C7B2C">
              <w:t xml:space="preserve"> </w:t>
            </w:r>
            <w:r>
              <w:t xml:space="preserve">  </w:t>
            </w:r>
            <w:r w:rsidRPr="008C7B2C">
              <w:t>Nein</w:t>
            </w:r>
          </w:p>
        </w:tc>
      </w:tr>
    </w:tbl>
    <w:p w:rsidR="00F9495F" w:rsidRPr="00CE2DA5" w:rsidRDefault="00F9495F" w:rsidP="00F9495F">
      <w:pPr>
        <w:pStyle w:val="Kopfzeile"/>
        <w:rPr>
          <w:b/>
          <w:lang w:val="nl-NL"/>
        </w:rPr>
      </w:pPr>
    </w:p>
    <w:tbl>
      <w:tblPr>
        <w:tblW w:w="97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2410"/>
        <w:gridCol w:w="2268"/>
        <w:gridCol w:w="2409"/>
      </w:tblGrid>
      <w:tr w:rsidR="00FB3E7A" w:rsidRPr="00A1150D" w:rsidTr="00FB3E7A">
        <w:trPr>
          <w:trHeight w:val="350"/>
        </w:trPr>
        <w:tc>
          <w:tcPr>
            <w:tcW w:w="2660" w:type="dxa"/>
            <w:shd w:val="clear" w:color="auto" w:fill="auto"/>
          </w:tcPr>
          <w:p w:rsidR="00FB3E7A" w:rsidRPr="00851463" w:rsidRDefault="00FB3E7A" w:rsidP="005D3997">
            <w:pPr>
              <w:pStyle w:val="Kopfzeile"/>
              <w:spacing w:before="60" w:after="60"/>
            </w:pPr>
            <w:r>
              <w:t>Verantwortliche</w:t>
            </w:r>
            <w:r w:rsidRPr="00851463">
              <w:t xml:space="preserve"> Person für:</w:t>
            </w:r>
          </w:p>
        </w:tc>
        <w:tc>
          <w:tcPr>
            <w:tcW w:w="2410" w:type="dxa"/>
            <w:shd w:val="clear" w:color="auto" w:fill="auto"/>
          </w:tcPr>
          <w:p w:rsidR="00FB3E7A" w:rsidRPr="00851463" w:rsidRDefault="00FB3E7A" w:rsidP="005D3997">
            <w:pPr>
              <w:pStyle w:val="Kopfzeile"/>
              <w:spacing w:before="60" w:after="60"/>
            </w:pPr>
            <w:r w:rsidRPr="00851463">
              <w:t>Name</w:t>
            </w:r>
          </w:p>
        </w:tc>
        <w:tc>
          <w:tcPr>
            <w:tcW w:w="2268" w:type="dxa"/>
          </w:tcPr>
          <w:p w:rsidR="00FB3E7A" w:rsidRPr="00851463" w:rsidRDefault="00FB3E7A" w:rsidP="00FB3E7A">
            <w:pPr>
              <w:pStyle w:val="Kopfzeile"/>
              <w:spacing w:before="60" w:after="60"/>
            </w:pPr>
            <w:r>
              <w:t>Email</w:t>
            </w:r>
          </w:p>
        </w:tc>
        <w:tc>
          <w:tcPr>
            <w:tcW w:w="2409" w:type="dxa"/>
            <w:shd w:val="clear" w:color="auto" w:fill="auto"/>
          </w:tcPr>
          <w:p w:rsidR="00FB3E7A" w:rsidRPr="00851463" w:rsidRDefault="00FB3E7A" w:rsidP="005D3997">
            <w:pPr>
              <w:pStyle w:val="Kopfzeile"/>
              <w:spacing w:before="60" w:after="60"/>
            </w:pPr>
            <w:r>
              <w:t>Funktion im Unterne</w:t>
            </w:r>
            <w:r>
              <w:t>h</w:t>
            </w:r>
            <w:r>
              <w:t>men</w:t>
            </w:r>
          </w:p>
        </w:tc>
      </w:tr>
      <w:tr w:rsidR="00FB3E7A" w:rsidRPr="00FB3E7A" w:rsidTr="00FB3E7A">
        <w:trPr>
          <w:trHeight w:val="350"/>
        </w:trPr>
        <w:tc>
          <w:tcPr>
            <w:tcW w:w="266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t>Geschäftsführung</w:t>
            </w:r>
          </w:p>
        </w:tc>
        <w:tc>
          <w:tcPr>
            <w:tcW w:w="241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268" w:type="dxa"/>
          </w:tcPr>
          <w:p w:rsidR="00FB3E7A" w:rsidRPr="00FB3E7A" w:rsidRDefault="00FB3E7A" w:rsidP="00E471F6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="00E471F6">
              <w:t> </w:t>
            </w:r>
            <w:r w:rsidR="00E471F6">
              <w:t> </w:t>
            </w:r>
            <w:r w:rsidR="00E471F6">
              <w:t> </w:t>
            </w:r>
            <w:r w:rsidR="00E471F6">
              <w:t> </w:t>
            </w:r>
            <w:r w:rsidR="00E471F6">
              <w:t> </w:t>
            </w:r>
            <w:r w:rsidRPr="00FB3E7A">
              <w:fldChar w:fldCharType="end"/>
            </w:r>
          </w:p>
        </w:tc>
        <w:tc>
          <w:tcPr>
            <w:tcW w:w="2409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B3E7A" w:rsidRPr="00FB3E7A" w:rsidTr="00FB3E7A">
        <w:trPr>
          <w:trHeight w:val="350"/>
        </w:trPr>
        <w:tc>
          <w:tcPr>
            <w:tcW w:w="266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t>Vertrieb</w:t>
            </w:r>
          </w:p>
        </w:tc>
        <w:tc>
          <w:tcPr>
            <w:tcW w:w="241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268" w:type="dxa"/>
          </w:tcPr>
          <w:p w:rsidR="00FB3E7A" w:rsidRPr="00FB3E7A" w:rsidRDefault="00FB3E7A" w:rsidP="00FB3E7A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409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B3E7A" w:rsidRPr="00FB3E7A" w:rsidTr="00FB3E7A">
        <w:trPr>
          <w:trHeight w:val="350"/>
        </w:trPr>
        <w:tc>
          <w:tcPr>
            <w:tcW w:w="266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t>Entwicklung &amp; Konstruktion</w:t>
            </w:r>
          </w:p>
        </w:tc>
        <w:tc>
          <w:tcPr>
            <w:tcW w:w="241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268" w:type="dxa"/>
          </w:tcPr>
          <w:p w:rsidR="00FB3E7A" w:rsidRPr="00FB3E7A" w:rsidRDefault="00FB3E7A" w:rsidP="00FB3E7A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409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B3E7A" w:rsidRPr="00FB3E7A" w:rsidTr="00FB3E7A">
        <w:trPr>
          <w:trHeight w:val="350"/>
        </w:trPr>
        <w:tc>
          <w:tcPr>
            <w:tcW w:w="266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t>Produktion</w:t>
            </w:r>
          </w:p>
        </w:tc>
        <w:tc>
          <w:tcPr>
            <w:tcW w:w="241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268" w:type="dxa"/>
          </w:tcPr>
          <w:p w:rsidR="00FB3E7A" w:rsidRPr="00FB3E7A" w:rsidRDefault="00FB3E7A" w:rsidP="00FB3E7A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409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B3E7A" w:rsidRPr="00FB3E7A" w:rsidTr="00FB3E7A">
        <w:trPr>
          <w:trHeight w:val="350"/>
        </w:trPr>
        <w:tc>
          <w:tcPr>
            <w:tcW w:w="2660" w:type="dxa"/>
            <w:shd w:val="clear" w:color="auto" w:fill="auto"/>
          </w:tcPr>
          <w:p w:rsidR="00FB3E7A" w:rsidRPr="00FB3E7A" w:rsidRDefault="00FB3E7A" w:rsidP="0068673D">
            <w:pPr>
              <w:pStyle w:val="Kopfzeile"/>
              <w:spacing w:before="60" w:after="60"/>
            </w:pPr>
            <w:r w:rsidRPr="00FB3E7A">
              <w:t>Einkauf &amp; Logistik</w:t>
            </w:r>
          </w:p>
        </w:tc>
        <w:tc>
          <w:tcPr>
            <w:tcW w:w="241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268" w:type="dxa"/>
          </w:tcPr>
          <w:p w:rsidR="00FB3E7A" w:rsidRPr="00FB3E7A" w:rsidRDefault="00FB3E7A" w:rsidP="00FB3E7A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409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B3E7A" w:rsidRPr="00FB3E7A" w:rsidTr="00FB3E7A">
        <w:trPr>
          <w:trHeight w:val="350"/>
        </w:trPr>
        <w:tc>
          <w:tcPr>
            <w:tcW w:w="266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t>Technischer Support</w:t>
            </w:r>
          </w:p>
        </w:tc>
        <w:tc>
          <w:tcPr>
            <w:tcW w:w="241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268" w:type="dxa"/>
          </w:tcPr>
          <w:p w:rsidR="00FB3E7A" w:rsidRPr="00FB3E7A" w:rsidRDefault="00FB3E7A" w:rsidP="00FB3E7A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409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B3E7A" w:rsidRPr="00FB3E7A" w:rsidTr="00FB3E7A">
        <w:trPr>
          <w:trHeight w:val="350"/>
        </w:trPr>
        <w:tc>
          <w:tcPr>
            <w:tcW w:w="266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t>Qualitätsmanagement</w:t>
            </w:r>
          </w:p>
        </w:tc>
        <w:tc>
          <w:tcPr>
            <w:tcW w:w="241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268" w:type="dxa"/>
          </w:tcPr>
          <w:p w:rsidR="00FB3E7A" w:rsidRPr="00FB3E7A" w:rsidRDefault="00FB3E7A" w:rsidP="00FB3E7A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409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B3E7A" w:rsidRPr="00FB3E7A" w:rsidTr="00FB3E7A">
        <w:trPr>
          <w:trHeight w:val="350"/>
        </w:trPr>
        <w:tc>
          <w:tcPr>
            <w:tcW w:w="266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t>Finanzen</w:t>
            </w:r>
          </w:p>
        </w:tc>
        <w:tc>
          <w:tcPr>
            <w:tcW w:w="241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268" w:type="dxa"/>
          </w:tcPr>
          <w:p w:rsidR="00FB3E7A" w:rsidRPr="00FB3E7A" w:rsidRDefault="00FB3E7A" w:rsidP="00FB3E7A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409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B3E7A" w:rsidRPr="00FB3E7A" w:rsidTr="00FB3E7A">
        <w:trPr>
          <w:trHeight w:val="350"/>
        </w:trPr>
        <w:tc>
          <w:tcPr>
            <w:tcW w:w="266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41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268" w:type="dxa"/>
          </w:tcPr>
          <w:p w:rsidR="00FB3E7A" w:rsidRPr="00FB3E7A" w:rsidRDefault="00FB3E7A" w:rsidP="00FB3E7A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409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B3E7A" w:rsidRPr="00FB3E7A" w:rsidTr="00FB3E7A">
        <w:trPr>
          <w:trHeight w:val="350"/>
        </w:trPr>
        <w:tc>
          <w:tcPr>
            <w:tcW w:w="266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410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268" w:type="dxa"/>
          </w:tcPr>
          <w:p w:rsidR="00FB3E7A" w:rsidRPr="00FB3E7A" w:rsidRDefault="00FB3E7A" w:rsidP="00FB3E7A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409" w:type="dxa"/>
            <w:shd w:val="clear" w:color="auto" w:fill="auto"/>
          </w:tcPr>
          <w:p w:rsidR="00FB3E7A" w:rsidRPr="00FB3E7A" w:rsidRDefault="00FB3E7A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</w:tbl>
    <w:p w:rsidR="00F9495F" w:rsidRPr="00851463" w:rsidRDefault="00F9495F" w:rsidP="00F9495F">
      <w:pPr>
        <w:pStyle w:val="Kopfzeile"/>
        <w:rPr>
          <w:b/>
        </w:rPr>
      </w:pPr>
    </w:p>
    <w:tbl>
      <w:tblPr>
        <w:tblW w:w="9747" w:type="dxa"/>
        <w:tblInd w:w="-3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3193"/>
        <w:gridCol w:w="3260"/>
      </w:tblGrid>
      <w:tr w:rsidR="00C50070" w:rsidRPr="00A1150D" w:rsidTr="00735C69">
        <w:trPr>
          <w:cantSplit/>
        </w:trPr>
        <w:tc>
          <w:tcPr>
            <w:tcW w:w="3294" w:type="dxa"/>
            <w:shd w:val="clear" w:color="auto" w:fill="auto"/>
          </w:tcPr>
          <w:p w:rsidR="00C50070" w:rsidRPr="00851463" w:rsidRDefault="00C50070" w:rsidP="005D3997">
            <w:pPr>
              <w:pStyle w:val="Kopfzeile"/>
              <w:spacing w:before="60" w:after="60"/>
            </w:pPr>
            <w:r>
              <w:t>Fertigungsstandorte</w:t>
            </w:r>
            <w:r w:rsidR="000C5A32">
              <w:t xml:space="preserve"> (Name / Ort)</w:t>
            </w:r>
          </w:p>
        </w:tc>
        <w:tc>
          <w:tcPr>
            <w:tcW w:w="3193" w:type="dxa"/>
            <w:shd w:val="clear" w:color="auto" w:fill="auto"/>
          </w:tcPr>
          <w:p w:rsidR="00C50070" w:rsidRPr="00851463" w:rsidRDefault="00E612D6" w:rsidP="005D3997">
            <w:pPr>
              <w:pStyle w:val="Kopfzeile"/>
              <w:spacing w:before="60" w:after="60"/>
            </w:pPr>
            <w:r>
              <w:t>Fertigungs</w:t>
            </w:r>
            <w:r w:rsidR="00C50070">
              <w:t>verfahren</w:t>
            </w:r>
          </w:p>
        </w:tc>
        <w:tc>
          <w:tcPr>
            <w:tcW w:w="3260" w:type="dxa"/>
            <w:shd w:val="clear" w:color="auto" w:fill="auto"/>
          </w:tcPr>
          <w:p w:rsidR="00C50070" w:rsidRPr="00851463" w:rsidRDefault="00C50070" w:rsidP="005D3997">
            <w:pPr>
              <w:pStyle w:val="Kopfzeile"/>
              <w:spacing w:before="60" w:after="60"/>
            </w:pPr>
            <w:r>
              <w:t>Produktgruppen</w:t>
            </w:r>
          </w:p>
        </w:tc>
      </w:tr>
      <w:tr w:rsidR="00C50070" w:rsidRPr="00FB3E7A" w:rsidTr="00735C69">
        <w:trPr>
          <w:cantSplit/>
        </w:trPr>
        <w:tc>
          <w:tcPr>
            <w:tcW w:w="3294" w:type="dxa"/>
            <w:shd w:val="clear" w:color="auto" w:fill="auto"/>
          </w:tcPr>
          <w:p w:rsidR="00C50070" w:rsidRPr="00FB3E7A" w:rsidRDefault="00882EF3" w:rsidP="005D3997">
            <w:pPr>
              <w:pStyle w:val="Kopfzeile"/>
              <w:spacing w:before="60" w:after="60"/>
            </w:pPr>
            <w:r>
              <w:fldChar w:fldCharType="begin">
                <w:ffData>
                  <w:name w:val="Text13"/>
                  <w:enabled/>
                  <w:calcOnExit w:val="0"/>
                  <w:statusText w:type="text" w:val="Bitte führen Sie auch die ggf. extern stattfindenden Wertschöpfungen an.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193" w:type="dxa"/>
            <w:shd w:val="clear" w:color="auto" w:fill="auto"/>
          </w:tcPr>
          <w:p w:rsidR="00C50070" w:rsidRPr="00FB3E7A" w:rsidRDefault="00882EF3" w:rsidP="005D3997">
            <w:pPr>
              <w:pStyle w:val="Kopfzeile"/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Falls Fertigungsverfahren und / oder Produktgruppen extern ausgelagert sind, so führen Sie diese Information bitte ebenfalls a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60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C50070" w:rsidRPr="00FB3E7A" w:rsidTr="00735C69">
        <w:trPr>
          <w:cantSplit/>
        </w:trPr>
        <w:tc>
          <w:tcPr>
            <w:tcW w:w="3294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193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60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C50070" w:rsidRPr="00FB3E7A" w:rsidTr="00735C69">
        <w:trPr>
          <w:cantSplit/>
        </w:trPr>
        <w:tc>
          <w:tcPr>
            <w:tcW w:w="3294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193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60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C50070" w:rsidRPr="00FB3E7A" w:rsidTr="00735C69">
        <w:trPr>
          <w:cantSplit/>
        </w:trPr>
        <w:tc>
          <w:tcPr>
            <w:tcW w:w="3294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193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60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C50070" w:rsidRPr="001A22E7" w:rsidTr="00735C69">
        <w:trPr>
          <w:cantSplit/>
        </w:trPr>
        <w:tc>
          <w:tcPr>
            <w:tcW w:w="6487" w:type="dxa"/>
            <w:gridSpan w:val="2"/>
            <w:shd w:val="clear" w:color="auto" w:fill="auto"/>
          </w:tcPr>
          <w:p w:rsidR="00C50070" w:rsidRPr="008C7B2C" w:rsidRDefault="00926DFE" w:rsidP="00926DFE">
            <w:pPr>
              <w:pStyle w:val="Kopfzeile"/>
              <w:spacing w:before="60" w:after="60"/>
              <w:rPr>
                <w:u w:val="single" w:color="0000FF"/>
              </w:rPr>
            </w:pPr>
            <w:r>
              <w:t>Ist</w:t>
            </w:r>
            <w:r w:rsidRPr="00926DFE">
              <w:t xml:space="preserve"> ein eigene</w:t>
            </w:r>
            <w:r>
              <w:t>r</w:t>
            </w:r>
            <w:r w:rsidR="00C50070" w:rsidRPr="008C7B2C">
              <w:t xml:space="preserve"> Werkzeugbau</w:t>
            </w:r>
            <w:r>
              <w:t xml:space="preserve"> vorhanden?</w:t>
            </w:r>
          </w:p>
        </w:tc>
        <w:tc>
          <w:tcPr>
            <w:tcW w:w="3260" w:type="dxa"/>
            <w:shd w:val="clear" w:color="auto" w:fill="auto"/>
          </w:tcPr>
          <w:p w:rsidR="00C50070" w:rsidRPr="008C7B2C" w:rsidRDefault="00046F81" w:rsidP="001A22E7">
            <w:pPr>
              <w:pStyle w:val="Kopfzeile"/>
              <w:spacing w:before="60" w:after="60"/>
              <w:rPr>
                <w:u w:val="single" w:color="0000FF"/>
              </w:rPr>
            </w:pPr>
            <w:r w:rsidRPr="008C7B2C"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7B2C">
              <w:instrText xml:space="preserve"> FORMCHECKBOX </w:instrText>
            </w:r>
            <w:r w:rsidR="000D284D">
              <w:fldChar w:fldCharType="separate"/>
            </w:r>
            <w:r w:rsidRPr="008C7B2C">
              <w:fldChar w:fldCharType="end"/>
            </w:r>
            <w:r>
              <w:t xml:space="preserve">   </w:t>
            </w:r>
            <w:r w:rsidR="00C50070" w:rsidRPr="008C7B2C">
              <w:t xml:space="preserve">Ja        </w:t>
            </w:r>
            <w:r w:rsidR="00C50070" w:rsidRPr="008C7B2C"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50070" w:rsidRPr="008C7B2C">
              <w:instrText xml:space="preserve"> FORMCHECKBOX </w:instrText>
            </w:r>
            <w:r w:rsidR="000D284D">
              <w:fldChar w:fldCharType="separate"/>
            </w:r>
            <w:r w:rsidR="00C50070" w:rsidRPr="008C7B2C">
              <w:fldChar w:fldCharType="end"/>
            </w:r>
            <w:r w:rsidR="00C50070" w:rsidRPr="008C7B2C">
              <w:t xml:space="preserve"> </w:t>
            </w:r>
            <w:r w:rsidR="001A22E7">
              <w:t xml:space="preserve">  </w:t>
            </w:r>
            <w:r w:rsidR="00C50070" w:rsidRPr="008C7B2C">
              <w:t>Nein</w:t>
            </w:r>
          </w:p>
        </w:tc>
      </w:tr>
      <w:tr w:rsidR="00926DFE" w:rsidRPr="001A22E7" w:rsidTr="00735C69">
        <w:trPr>
          <w:cantSplit/>
        </w:trPr>
        <w:tc>
          <w:tcPr>
            <w:tcW w:w="6487" w:type="dxa"/>
            <w:gridSpan w:val="2"/>
            <w:shd w:val="clear" w:color="auto" w:fill="auto"/>
          </w:tcPr>
          <w:p w:rsidR="00926DFE" w:rsidRPr="00926DFE" w:rsidRDefault="00926DFE" w:rsidP="00926DFE">
            <w:pPr>
              <w:pStyle w:val="Kopfzeile"/>
              <w:spacing w:before="60" w:after="60"/>
            </w:pPr>
            <w:r>
              <w:t>Besteht die Möglichkeit, Produkte nach Kundenspezifikation zu fert</w:t>
            </w:r>
            <w:r>
              <w:t>i</w:t>
            </w:r>
            <w:r>
              <w:t>gen?</w:t>
            </w:r>
          </w:p>
        </w:tc>
        <w:tc>
          <w:tcPr>
            <w:tcW w:w="3260" w:type="dxa"/>
            <w:shd w:val="clear" w:color="auto" w:fill="auto"/>
          </w:tcPr>
          <w:p w:rsidR="00926DFE" w:rsidRPr="00926DFE" w:rsidRDefault="00926DFE" w:rsidP="001A22E7">
            <w:pPr>
              <w:pStyle w:val="Kopfzeile"/>
              <w:spacing w:before="60" w:after="60"/>
            </w:pPr>
            <w:r w:rsidRPr="00AA35A6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35A6">
              <w:instrText xml:space="preserve"> FORMCHECKBOX </w:instrText>
            </w:r>
            <w:r w:rsidR="000D284D">
              <w:fldChar w:fldCharType="separate"/>
            </w:r>
            <w:r w:rsidRPr="00AA35A6">
              <w:fldChar w:fldCharType="end"/>
            </w:r>
            <w:r w:rsidRPr="00AA35A6">
              <w:t xml:space="preserve"> </w:t>
            </w:r>
            <w:r>
              <w:t xml:space="preserve">  </w:t>
            </w:r>
            <w:r w:rsidRPr="00AA35A6">
              <w:t xml:space="preserve">Ja        </w:t>
            </w:r>
            <w:r w:rsidRPr="00AA35A6"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A35A6">
              <w:instrText xml:space="preserve"> FORMCHECKBOX </w:instrText>
            </w:r>
            <w:r w:rsidR="000D284D">
              <w:fldChar w:fldCharType="separate"/>
            </w:r>
            <w:r w:rsidRPr="00AA35A6">
              <w:fldChar w:fldCharType="end"/>
            </w:r>
            <w:r w:rsidRPr="00AA35A6">
              <w:t xml:space="preserve"> </w:t>
            </w:r>
            <w:r>
              <w:t xml:space="preserve">  </w:t>
            </w:r>
            <w:r w:rsidRPr="00AA35A6">
              <w:t>Nein</w:t>
            </w:r>
          </w:p>
        </w:tc>
      </w:tr>
    </w:tbl>
    <w:p w:rsidR="00A32039" w:rsidRDefault="00A32039" w:rsidP="00F9495F">
      <w:pPr>
        <w:pStyle w:val="Kopfzeile"/>
        <w:rPr>
          <w:b/>
        </w:rPr>
      </w:pPr>
    </w:p>
    <w:p w:rsidR="00A32039" w:rsidRDefault="00A32039">
      <w:pPr>
        <w:rPr>
          <w:b/>
        </w:rPr>
      </w:pPr>
      <w:r>
        <w:rPr>
          <w:b/>
        </w:rPr>
        <w:br w:type="page"/>
      </w:r>
    </w:p>
    <w:tbl>
      <w:tblPr>
        <w:tblW w:w="97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3225"/>
        <w:gridCol w:w="3260"/>
      </w:tblGrid>
      <w:tr w:rsidR="00C360FE" w:rsidRPr="001A22E7" w:rsidTr="008C7B2C">
        <w:tc>
          <w:tcPr>
            <w:tcW w:w="3262" w:type="dxa"/>
            <w:shd w:val="clear" w:color="auto" w:fill="auto"/>
          </w:tcPr>
          <w:p w:rsidR="00C360FE" w:rsidRPr="008C7B2C" w:rsidRDefault="00C360FE" w:rsidP="005D3997">
            <w:pPr>
              <w:pStyle w:val="Kopfzeile"/>
              <w:spacing w:before="60" w:after="60"/>
              <w:rPr>
                <w:u w:val="single" w:color="0000FF"/>
              </w:rPr>
            </w:pPr>
            <w:r>
              <w:lastRenderedPageBreak/>
              <w:t>Fertigungsstandorte (Name / Ort)</w:t>
            </w:r>
          </w:p>
        </w:tc>
        <w:tc>
          <w:tcPr>
            <w:tcW w:w="3225" w:type="dxa"/>
            <w:shd w:val="clear" w:color="auto" w:fill="auto"/>
          </w:tcPr>
          <w:p w:rsidR="00C360FE" w:rsidRPr="008C7B2C" w:rsidRDefault="00735C69" w:rsidP="00735C69">
            <w:pPr>
              <w:pStyle w:val="Kopfzeile"/>
              <w:spacing w:before="60" w:after="60"/>
              <w:rPr>
                <w:u w:val="single" w:color="0000FF"/>
              </w:rPr>
            </w:pPr>
            <w:r>
              <w:t>Investitionen im aktuellen Jahr</w:t>
            </w:r>
          </w:p>
        </w:tc>
        <w:tc>
          <w:tcPr>
            <w:tcW w:w="3260" w:type="dxa"/>
            <w:shd w:val="clear" w:color="auto" w:fill="auto"/>
          </w:tcPr>
          <w:p w:rsidR="00C360FE" w:rsidRPr="008C7B2C" w:rsidRDefault="00735C69" w:rsidP="00735C69">
            <w:pPr>
              <w:pStyle w:val="Kopfzeile"/>
              <w:spacing w:before="60" w:after="60"/>
              <w:rPr>
                <w:u w:val="single" w:color="0000FF"/>
              </w:rPr>
            </w:pPr>
            <w:r>
              <w:t>Investitionen im nächsten Jahr</w:t>
            </w:r>
          </w:p>
        </w:tc>
      </w:tr>
      <w:tr w:rsidR="00C50070" w:rsidRPr="00FB3E7A" w:rsidTr="008C7B2C">
        <w:tc>
          <w:tcPr>
            <w:tcW w:w="3262" w:type="dxa"/>
            <w:shd w:val="clear" w:color="auto" w:fill="auto"/>
          </w:tcPr>
          <w:p w:rsidR="00C50070" w:rsidRPr="00FB3E7A" w:rsidRDefault="00882EF3" w:rsidP="005D3997">
            <w:pPr>
              <w:pStyle w:val="Kopfzeile"/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Bitte geben Sie an, welche Investitionen getätigt wurden/werden und in welcher Höhe (inkl. Währungsangabe)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225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60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C50070" w:rsidRPr="00FB3E7A" w:rsidTr="008C7B2C">
        <w:tc>
          <w:tcPr>
            <w:tcW w:w="3262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25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60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C50070" w:rsidRPr="00FB3E7A" w:rsidTr="008C7B2C">
        <w:tc>
          <w:tcPr>
            <w:tcW w:w="3262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25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60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C50070" w:rsidRPr="00FB3E7A" w:rsidTr="008C7B2C">
        <w:tc>
          <w:tcPr>
            <w:tcW w:w="3262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25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60" w:type="dxa"/>
            <w:shd w:val="clear" w:color="auto" w:fill="auto"/>
          </w:tcPr>
          <w:p w:rsidR="00C50070" w:rsidRPr="00FB3E7A" w:rsidRDefault="00C50070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</w:tbl>
    <w:p w:rsidR="00F9495F" w:rsidRPr="001A22E7" w:rsidRDefault="00F9495F" w:rsidP="00F9495F">
      <w:pPr>
        <w:pStyle w:val="Kopfzeile"/>
      </w:pPr>
    </w:p>
    <w:tbl>
      <w:tblPr>
        <w:tblW w:w="970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V w:val="single" w:sz="4" w:space="0" w:color="99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4110"/>
      </w:tblGrid>
      <w:tr w:rsidR="00F9495F" w:rsidRPr="001A22E7" w:rsidTr="005E31AD">
        <w:trPr>
          <w:trHeight w:val="300"/>
        </w:trPr>
        <w:tc>
          <w:tcPr>
            <w:tcW w:w="5599" w:type="dxa"/>
            <w:shd w:val="clear" w:color="auto" w:fill="auto"/>
          </w:tcPr>
          <w:p w:rsidR="00F9495F" w:rsidRPr="001A22E7" w:rsidRDefault="00F9495F" w:rsidP="005D3997">
            <w:pPr>
              <w:pStyle w:val="Kopfzeile"/>
              <w:spacing w:before="60" w:after="60"/>
              <w:rPr>
                <w:noProof/>
              </w:rPr>
            </w:pPr>
            <w:r w:rsidRPr="001A22E7">
              <w:t>Haben Sie Kunden im Bereich der Automatisierungstechnik?</w:t>
            </w:r>
          </w:p>
        </w:tc>
        <w:tc>
          <w:tcPr>
            <w:tcW w:w="4110" w:type="dxa"/>
            <w:shd w:val="clear" w:color="auto" w:fill="auto"/>
          </w:tcPr>
          <w:p w:rsidR="00F9495F" w:rsidRPr="001A22E7" w:rsidRDefault="00F9495F" w:rsidP="001A22E7">
            <w:pPr>
              <w:pStyle w:val="Kopfzeile"/>
              <w:spacing w:before="60" w:after="60"/>
            </w:pPr>
            <w:r w:rsidRPr="001A22E7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2E7">
              <w:instrText xml:space="preserve"> FORMCHECKBOX </w:instrText>
            </w:r>
            <w:r w:rsidR="000D284D">
              <w:fldChar w:fldCharType="separate"/>
            </w:r>
            <w:r w:rsidRPr="001A22E7">
              <w:fldChar w:fldCharType="end"/>
            </w:r>
            <w:r w:rsidRPr="001A22E7">
              <w:t xml:space="preserve">   Ja        </w:t>
            </w:r>
            <w:r w:rsidRPr="001A22E7"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A22E7">
              <w:instrText xml:space="preserve"> FORMCHECKBOX </w:instrText>
            </w:r>
            <w:r w:rsidR="000D284D">
              <w:fldChar w:fldCharType="separate"/>
            </w:r>
            <w:r w:rsidRPr="001A22E7">
              <w:fldChar w:fldCharType="end"/>
            </w:r>
            <w:r w:rsidRPr="001A22E7">
              <w:t xml:space="preserve">   Nein</w:t>
            </w:r>
          </w:p>
        </w:tc>
      </w:tr>
      <w:tr w:rsidR="00F9495F" w:rsidRPr="00FB3E7A" w:rsidTr="005E31AD">
        <w:trPr>
          <w:trHeight w:val="300"/>
        </w:trPr>
        <w:tc>
          <w:tcPr>
            <w:tcW w:w="5599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  <w:rPr>
                <w:noProof/>
              </w:rPr>
            </w:pPr>
            <w:r w:rsidRPr="00FB3E7A">
              <w:t>Referenzen</w:t>
            </w:r>
            <w:r w:rsidR="00D130ED" w:rsidRPr="00FB3E7A">
              <w:t xml:space="preserve"> in der Automatisierungstechnik</w:t>
            </w:r>
          </w:p>
        </w:tc>
        <w:tc>
          <w:tcPr>
            <w:tcW w:w="4110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D130ED" w:rsidRPr="00FB3E7A" w:rsidTr="005E31AD">
        <w:trPr>
          <w:trHeight w:val="300"/>
        </w:trPr>
        <w:tc>
          <w:tcPr>
            <w:tcW w:w="5599" w:type="dxa"/>
            <w:shd w:val="clear" w:color="auto" w:fill="auto"/>
          </w:tcPr>
          <w:p w:rsidR="00D130ED" w:rsidRPr="00FB3E7A" w:rsidRDefault="00D130ED" w:rsidP="005D3997">
            <w:pPr>
              <w:pStyle w:val="Kopfzeile"/>
              <w:spacing w:before="60" w:after="60"/>
            </w:pPr>
            <w:r w:rsidRPr="00FB3E7A">
              <w:t>Sonstige Referenzen:</w:t>
            </w:r>
          </w:p>
        </w:tc>
        <w:tc>
          <w:tcPr>
            <w:tcW w:w="4110" w:type="dxa"/>
            <w:shd w:val="clear" w:color="auto" w:fill="auto"/>
          </w:tcPr>
          <w:p w:rsidR="00D130ED" w:rsidRPr="00FB3E7A" w:rsidRDefault="00D130ED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</w:tbl>
    <w:p w:rsidR="00F9495F" w:rsidRDefault="001A22E7" w:rsidP="001A22E7">
      <w:pPr>
        <w:pStyle w:val="berschrift1"/>
      </w:pPr>
      <w:bookmarkStart w:id="2" w:name="_Toc456773105"/>
      <w:bookmarkStart w:id="3" w:name="_Toc456773110"/>
      <w:bookmarkEnd w:id="2"/>
      <w:r>
        <w:t>Umsatz</w:t>
      </w:r>
      <w:bookmarkEnd w:id="3"/>
      <w:r w:rsidR="00D130ED">
        <w:t xml:space="preserve"> und Mitarbeiter</w:t>
      </w:r>
    </w:p>
    <w:tbl>
      <w:tblPr>
        <w:tblW w:w="97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984"/>
        <w:gridCol w:w="1843"/>
        <w:gridCol w:w="1843"/>
        <w:gridCol w:w="1984"/>
      </w:tblGrid>
      <w:tr w:rsidR="00B82B76" w:rsidRPr="001A22E7" w:rsidTr="00A32039">
        <w:trPr>
          <w:trHeight w:val="300"/>
        </w:trPr>
        <w:tc>
          <w:tcPr>
            <w:tcW w:w="9747" w:type="dxa"/>
            <w:gridSpan w:val="5"/>
            <w:shd w:val="clear" w:color="auto" w:fill="auto"/>
          </w:tcPr>
          <w:p w:rsidR="00B82B76" w:rsidRPr="001A22E7" w:rsidRDefault="00B82B76" w:rsidP="005D3997">
            <w:pPr>
              <w:pStyle w:val="Kopfzeile"/>
              <w:spacing w:before="60" w:after="60"/>
            </w:pPr>
            <w:r w:rsidRPr="001A22E7">
              <w:t>Umsatz in den letzten 4 Jahren</w:t>
            </w:r>
          </w:p>
        </w:tc>
      </w:tr>
      <w:tr w:rsidR="001A22E7" w:rsidRPr="00FB3E7A" w:rsidTr="00FB3E7A">
        <w:tc>
          <w:tcPr>
            <w:tcW w:w="2093" w:type="dxa"/>
            <w:shd w:val="clear" w:color="auto" w:fill="auto"/>
          </w:tcPr>
          <w:p w:rsidR="001A22E7" w:rsidRPr="00FB3E7A" w:rsidRDefault="001A22E7" w:rsidP="005D3997">
            <w:pPr>
              <w:pStyle w:val="Kopfzeile"/>
              <w:spacing w:before="60" w:after="60"/>
            </w:pPr>
            <w:r w:rsidRPr="00FB3E7A">
              <w:t>Jahr</w:t>
            </w:r>
          </w:p>
        </w:tc>
        <w:tc>
          <w:tcPr>
            <w:tcW w:w="1984" w:type="dxa"/>
            <w:shd w:val="clear" w:color="auto" w:fill="auto"/>
          </w:tcPr>
          <w:p w:rsidR="001A22E7" w:rsidRPr="00FB3E7A" w:rsidRDefault="00882EF3" w:rsidP="005D3997">
            <w:pPr>
              <w:pStyle w:val="Kopfzeile"/>
              <w:spacing w:before="60" w:after="60"/>
            </w:pPr>
            <w:r>
              <w:fldChar w:fldCharType="begin">
                <w:ffData>
                  <w:name w:val="Text18"/>
                  <w:enabled/>
                  <w:calcOnExit w:val="0"/>
                  <w:statusText w:type="text" w:val="Bitte geben Sie den Umsatz der letzten 4 Jahre an sowie den Aufwand, der jeweils für Forschung und Entwicklung aufgewendet wurde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1A22E7" w:rsidRPr="00FB3E7A" w:rsidRDefault="001A22E7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1A22E7" w:rsidRPr="00FB3E7A" w:rsidRDefault="001A22E7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:rsidR="001A22E7" w:rsidRPr="00FB3E7A" w:rsidRDefault="001A22E7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1A22E7" w:rsidRPr="00FB3E7A" w:rsidTr="00FB3E7A">
        <w:tc>
          <w:tcPr>
            <w:tcW w:w="2093" w:type="dxa"/>
            <w:shd w:val="clear" w:color="auto" w:fill="auto"/>
          </w:tcPr>
          <w:p w:rsidR="001A22E7" w:rsidRPr="00FB3E7A" w:rsidRDefault="001A22E7" w:rsidP="005D3997">
            <w:pPr>
              <w:pStyle w:val="Kopfzeile"/>
              <w:spacing w:before="60" w:after="60"/>
            </w:pPr>
            <w:r w:rsidRPr="00FB3E7A">
              <w:t>Umsatz</w:t>
            </w:r>
            <w:r w:rsidR="00D130ED" w:rsidRPr="00FB3E7A">
              <w:t xml:space="preserve"> + Währung</w:t>
            </w:r>
          </w:p>
        </w:tc>
        <w:tc>
          <w:tcPr>
            <w:tcW w:w="1984" w:type="dxa"/>
            <w:shd w:val="clear" w:color="auto" w:fill="auto"/>
          </w:tcPr>
          <w:p w:rsidR="001A22E7" w:rsidRPr="00FB3E7A" w:rsidRDefault="001A22E7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1A22E7" w:rsidRPr="00FB3E7A" w:rsidRDefault="001A22E7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1A22E7" w:rsidRPr="00FB3E7A" w:rsidRDefault="001A22E7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:rsidR="001A22E7" w:rsidRPr="00FB3E7A" w:rsidRDefault="001A22E7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665A94" w:rsidRPr="00FB3E7A" w:rsidTr="00FB3E7A">
        <w:tc>
          <w:tcPr>
            <w:tcW w:w="2093" w:type="dxa"/>
            <w:shd w:val="clear" w:color="auto" w:fill="auto"/>
          </w:tcPr>
          <w:p w:rsidR="00665A94" w:rsidRPr="00FB3E7A" w:rsidRDefault="00665A94" w:rsidP="005D3997">
            <w:pPr>
              <w:pStyle w:val="Kopfzeile"/>
              <w:spacing w:before="60" w:after="60"/>
            </w:pPr>
            <w:r w:rsidRPr="00FB3E7A">
              <w:t>F&amp;E Aufwand in % vom Umsatz</w:t>
            </w:r>
          </w:p>
        </w:tc>
        <w:tc>
          <w:tcPr>
            <w:tcW w:w="1984" w:type="dxa"/>
            <w:shd w:val="clear" w:color="auto" w:fill="auto"/>
          </w:tcPr>
          <w:p w:rsidR="00665A94" w:rsidRPr="00FB3E7A" w:rsidRDefault="00665A94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665A94" w:rsidRPr="00FB3E7A" w:rsidRDefault="00665A94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665A94" w:rsidRPr="00FB3E7A" w:rsidRDefault="00665A94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:rsidR="00665A94" w:rsidRPr="00FB3E7A" w:rsidRDefault="00665A94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</w:tbl>
    <w:p w:rsidR="001A22E7" w:rsidRPr="00C360FE" w:rsidRDefault="001A22E7" w:rsidP="00F9495F">
      <w:pPr>
        <w:pStyle w:val="Kopfzeile"/>
        <w:rPr>
          <w:b/>
          <w:bCs/>
        </w:rPr>
      </w:pPr>
    </w:p>
    <w:tbl>
      <w:tblPr>
        <w:tblW w:w="97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1417"/>
        <w:gridCol w:w="709"/>
        <w:gridCol w:w="709"/>
        <w:gridCol w:w="1417"/>
        <w:gridCol w:w="1418"/>
        <w:gridCol w:w="709"/>
        <w:gridCol w:w="708"/>
        <w:gridCol w:w="1418"/>
      </w:tblGrid>
      <w:tr w:rsidR="00F9495F" w:rsidRPr="00C656E9" w:rsidTr="00C360FE">
        <w:tc>
          <w:tcPr>
            <w:tcW w:w="1242" w:type="dxa"/>
            <w:shd w:val="clear" w:color="auto" w:fill="auto"/>
          </w:tcPr>
          <w:p w:rsidR="00F9495F" w:rsidRPr="00C656E9" w:rsidRDefault="001A22E7" w:rsidP="005D3997">
            <w:pPr>
              <w:pStyle w:val="Kopfzeile"/>
              <w:spacing w:before="60" w:after="60"/>
              <w:rPr>
                <w:szCs w:val="22"/>
                <w:u w:val="single"/>
              </w:rPr>
            </w:pPr>
            <w:r w:rsidRPr="00C656E9">
              <w:rPr>
                <w:szCs w:val="22"/>
                <w:u w:val="single"/>
              </w:rPr>
              <w:t>Vertriebs-</w:t>
            </w:r>
            <w:r w:rsidR="00F9495F" w:rsidRPr="00C656E9">
              <w:rPr>
                <w:szCs w:val="22"/>
                <w:u w:val="single"/>
              </w:rPr>
              <w:t>Region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C656E9">
              <w:rPr>
                <w:szCs w:val="22"/>
              </w:rPr>
              <w:t>Asien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C656E9">
              <w:rPr>
                <w:szCs w:val="22"/>
              </w:rPr>
              <w:t>USA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C656E9">
              <w:rPr>
                <w:szCs w:val="22"/>
              </w:rPr>
              <w:t>Europa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C656E9">
              <w:rPr>
                <w:szCs w:val="22"/>
              </w:rPr>
              <w:t>Restliche Länder</w:t>
            </w:r>
          </w:p>
        </w:tc>
      </w:tr>
      <w:tr w:rsidR="00F9495F" w:rsidRPr="00FB3E7A" w:rsidTr="00C360FE">
        <w:tc>
          <w:tcPr>
            <w:tcW w:w="1242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FB3E7A">
              <w:rPr>
                <w:szCs w:val="22"/>
              </w:rPr>
              <w:t>%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126" w:type="dxa"/>
            <w:gridSpan w:val="2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  <w:rPr>
                <w:sz w:val="16"/>
              </w:rPr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127" w:type="dxa"/>
            <w:gridSpan w:val="2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2126" w:type="dxa"/>
            <w:gridSpan w:val="2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  <w:rPr>
                <w:sz w:val="16"/>
              </w:rPr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9495F" w:rsidRPr="00C656E9" w:rsidTr="00C360FE">
        <w:tc>
          <w:tcPr>
            <w:tcW w:w="1242" w:type="dxa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trike/>
                <w:u w:val="single" w:color="0000FF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trike/>
                <w:u w:val="single" w:color="0000FF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trike/>
                <w:u w:val="single" w:color="0000FF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trike/>
                <w:u w:val="single" w:color="0000FF"/>
              </w:rPr>
            </w:pPr>
          </w:p>
        </w:tc>
      </w:tr>
      <w:tr w:rsidR="00F9495F" w:rsidRPr="00C656E9" w:rsidTr="0089516B">
        <w:tc>
          <w:tcPr>
            <w:tcW w:w="1242" w:type="dxa"/>
            <w:shd w:val="clear" w:color="auto" w:fill="auto"/>
          </w:tcPr>
          <w:p w:rsidR="00F9495F" w:rsidRPr="00C656E9" w:rsidRDefault="001A22E7" w:rsidP="001A22E7">
            <w:pPr>
              <w:pStyle w:val="Kopfzeile"/>
              <w:spacing w:before="60" w:after="60"/>
              <w:rPr>
                <w:szCs w:val="22"/>
                <w:u w:val="single"/>
              </w:rPr>
            </w:pPr>
            <w:r w:rsidRPr="00C656E9">
              <w:rPr>
                <w:szCs w:val="22"/>
                <w:u w:val="single"/>
              </w:rPr>
              <w:t>Kunde</w:t>
            </w:r>
            <w:r w:rsidRPr="00C656E9">
              <w:rPr>
                <w:szCs w:val="22"/>
                <w:u w:val="single"/>
              </w:rPr>
              <w:t>n</w:t>
            </w:r>
            <w:r w:rsidRPr="00C656E9">
              <w:rPr>
                <w:szCs w:val="22"/>
                <w:u w:val="single"/>
              </w:rPr>
              <w:t>struktur</w:t>
            </w:r>
          </w:p>
        </w:tc>
        <w:tc>
          <w:tcPr>
            <w:tcW w:w="1417" w:type="dxa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C656E9">
              <w:rPr>
                <w:szCs w:val="22"/>
              </w:rPr>
              <w:t>Automobil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C656E9">
              <w:rPr>
                <w:szCs w:val="22"/>
              </w:rPr>
              <w:t>Industrie</w:t>
            </w:r>
          </w:p>
        </w:tc>
        <w:tc>
          <w:tcPr>
            <w:tcW w:w="1417" w:type="dxa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C656E9">
              <w:rPr>
                <w:szCs w:val="22"/>
              </w:rPr>
              <w:t>Kommuni</w:t>
            </w:r>
            <w:r w:rsidR="00C656E9">
              <w:rPr>
                <w:szCs w:val="22"/>
              </w:rPr>
              <w:t>-</w:t>
            </w:r>
            <w:r w:rsidRPr="00C656E9">
              <w:rPr>
                <w:szCs w:val="22"/>
              </w:rPr>
              <w:t>kation</w:t>
            </w:r>
          </w:p>
        </w:tc>
        <w:tc>
          <w:tcPr>
            <w:tcW w:w="1418" w:type="dxa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C656E9">
              <w:rPr>
                <w:szCs w:val="22"/>
              </w:rPr>
              <w:t>Unterhaltung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C656E9">
              <w:rPr>
                <w:szCs w:val="22"/>
              </w:rPr>
              <w:t>Computer</w:t>
            </w:r>
          </w:p>
        </w:tc>
        <w:tc>
          <w:tcPr>
            <w:tcW w:w="1418" w:type="dxa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C656E9">
              <w:rPr>
                <w:szCs w:val="22"/>
              </w:rPr>
              <w:t>Andere</w:t>
            </w:r>
          </w:p>
        </w:tc>
      </w:tr>
      <w:tr w:rsidR="00F9495F" w:rsidRPr="00FB3E7A" w:rsidTr="0089516B">
        <w:tc>
          <w:tcPr>
            <w:tcW w:w="1242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FB3E7A">
              <w:rPr>
                <w:szCs w:val="22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8" w:type="dxa"/>
            <w:gridSpan w:val="2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7" w:type="dxa"/>
            <w:gridSpan w:val="2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9495F" w:rsidRPr="00C656E9" w:rsidTr="0089516B">
        <w:tc>
          <w:tcPr>
            <w:tcW w:w="1242" w:type="dxa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u w:val="single" w:color="0000FF"/>
              </w:rPr>
            </w:pPr>
          </w:p>
        </w:tc>
        <w:tc>
          <w:tcPr>
            <w:tcW w:w="1418" w:type="dxa"/>
            <w:gridSpan w:val="2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u w:val="single" w:color="0000FF"/>
              </w:rPr>
            </w:pPr>
          </w:p>
        </w:tc>
        <w:tc>
          <w:tcPr>
            <w:tcW w:w="1417" w:type="dxa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u w:val="single" w:color="0000FF"/>
              </w:rPr>
            </w:pPr>
          </w:p>
        </w:tc>
        <w:tc>
          <w:tcPr>
            <w:tcW w:w="1418" w:type="dxa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u w:val="single" w:color="0000FF"/>
              </w:rPr>
            </w:pPr>
          </w:p>
        </w:tc>
        <w:tc>
          <w:tcPr>
            <w:tcW w:w="1417" w:type="dxa"/>
            <w:gridSpan w:val="2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u w:val="single" w:color="0000FF"/>
              </w:rPr>
            </w:pPr>
          </w:p>
        </w:tc>
        <w:tc>
          <w:tcPr>
            <w:tcW w:w="1418" w:type="dxa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u w:val="single" w:color="0000FF"/>
              </w:rPr>
            </w:pPr>
          </w:p>
        </w:tc>
      </w:tr>
      <w:tr w:rsidR="00F9495F" w:rsidRPr="00C656E9" w:rsidTr="0089516B">
        <w:tc>
          <w:tcPr>
            <w:tcW w:w="1242" w:type="dxa"/>
            <w:shd w:val="clear" w:color="auto" w:fill="auto"/>
          </w:tcPr>
          <w:p w:rsidR="00F9495F" w:rsidRPr="00C656E9" w:rsidRDefault="00F9495F" w:rsidP="001A22E7">
            <w:pPr>
              <w:pStyle w:val="Kopfzeile"/>
              <w:spacing w:before="60" w:after="60"/>
              <w:rPr>
                <w:szCs w:val="22"/>
              </w:rPr>
            </w:pPr>
            <w:r w:rsidRPr="00C656E9">
              <w:rPr>
                <w:szCs w:val="22"/>
                <w:u w:val="single"/>
              </w:rPr>
              <w:t>Produkt</w:t>
            </w:r>
            <w:r w:rsidR="00C656E9" w:rsidRPr="00C656E9">
              <w:rPr>
                <w:szCs w:val="22"/>
                <w:u w:val="single"/>
              </w:rPr>
              <w:t>-</w:t>
            </w:r>
            <w:r w:rsidR="001A22E7" w:rsidRPr="00C656E9">
              <w:rPr>
                <w:szCs w:val="22"/>
                <w:u w:val="single"/>
              </w:rPr>
              <w:t>gruppen</w:t>
            </w:r>
          </w:p>
        </w:tc>
        <w:tc>
          <w:tcPr>
            <w:tcW w:w="1417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8" w:type="dxa"/>
            <w:gridSpan w:val="2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7" w:type="dxa"/>
            <w:gridSpan w:val="2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9495F" w:rsidRPr="00C656E9" w:rsidTr="0089516B">
        <w:tc>
          <w:tcPr>
            <w:tcW w:w="1242" w:type="dxa"/>
            <w:shd w:val="clear" w:color="auto" w:fill="auto"/>
          </w:tcPr>
          <w:p w:rsidR="00F9495F" w:rsidRPr="00C656E9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C656E9">
              <w:rPr>
                <w:szCs w:val="22"/>
              </w:rPr>
              <w:t>%</w:t>
            </w:r>
          </w:p>
        </w:tc>
        <w:tc>
          <w:tcPr>
            <w:tcW w:w="1417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8" w:type="dxa"/>
            <w:gridSpan w:val="2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7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7" w:type="dxa"/>
            <w:gridSpan w:val="2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</w:tbl>
    <w:p w:rsidR="00F9495F" w:rsidRDefault="00F9495F" w:rsidP="00F9495F">
      <w:pPr>
        <w:pStyle w:val="Kopfzeile"/>
        <w:rPr>
          <w:b/>
          <w:bCs/>
        </w:rPr>
      </w:pPr>
    </w:p>
    <w:tbl>
      <w:tblPr>
        <w:tblW w:w="97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984"/>
        <w:gridCol w:w="1843"/>
        <w:gridCol w:w="1843"/>
        <w:gridCol w:w="1984"/>
      </w:tblGrid>
      <w:tr w:rsidR="00B82B76" w:rsidRPr="001A22E7" w:rsidTr="00FB3E7A">
        <w:trPr>
          <w:cantSplit/>
          <w:trHeight w:val="300"/>
        </w:trPr>
        <w:tc>
          <w:tcPr>
            <w:tcW w:w="9747" w:type="dxa"/>
            <w:gridSpan w:val="5"/>
            <w:shd w:val="clear" w:color="auto" w:fill="auto"/>
          </w:tcPr>
          <w:p w:rsidR="00B82B76" w:rsidRPr="001A22E7" w:rsidRDefault="00B82B76" w:rsidP="00A32039">
            <w:pPr>
              <w:pStyle w:val="Kopfzeile"/>
              <w:spacing w:before="60" w:after="60"/>
            </w:pPr>
            <w:r>
              <w:t>Mitarbeiterentwicklung</w:t>
            </w:r>
            <w:r w:rsidRPr="001A22E7">
              <w:t xml:space="preserve"> in den letzten 4 Jahren</w:t>
            </w:r>
          </w:p>
        </w:tc>
      </w:tr>
      <w:tr w:rsidR="00B82B76" w:rsidRPr="001A22E7" w:rsidTr="00FB3E7A">
        <w:trPr>
          <w:cantSplit/>
        </w:trPr>
        <w:tc>
          <w:tcPr>
            <w:tcW w:w="2093" w:type="dxa"/>
            <w:shd w:val="clear" w:color="auto" w:fill="auto"/>
          </w:tcPr>
          <w:p w:rsidR="00B82B76" w:rsidRPr="001A22E7" w:rsidRDefault="00B82B76" w:rsidP="00A32039">
            <w:pPr>
              <w:pStyle w:val="Kopfzeile"/>
              <w:spacing w:before="60" w:after="60"/>
            </w:pPr>
            <w:r w:rsidRPr="001A22E7">
              <w:t>Jahr</w:t>
            </w:r>
          </w:p>
        </w:tc>
        <w:tc>
          <w:tcPr>
            <w:tcW w:w="1984" w:type="dxa"/>
            <w:shd w:val="clear" w:color="auto" w:fill="auto"/>
          </w:tcPr>
          <w:p w:rsidR="00B82B76" w:rsidRPr="00FB3E7A" w:rsidRDefault="00035A9D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B82B76" w:rsidRPr="00FB3E7A" w:rsidRDefault="00B82B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:rsidR="00B82B76" w:rsidRPr="00FB3E7A" w:rsidRDefault="00B82B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:rsidR="00B82B76" w:rsidRPr="00FB3E7A" w:rsidRDefault="00B82B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B82B76" w:rsidRPr="001A22E7" w:rsidTr="00FB3E7A">
        <w:trPr>
          <w:cantSplit/>
        </w:trPr>
        <w:tc>
          <w:tcPr>
            <w:tcW w:w="209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82B76" w:rsidRPr="001A22E7" w:rsidRDefault="00B82B76" w:rsidP="00A32039">
            <w:pPr>
              <w:pStyle w:val="Kopfzeile"/>
              <w:spacing w:before="60" w:after="60"/>
            </w:pPr>
            <w:r>
              <w:t>Mitarbeiteranzahl</w:t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82B76" w:rsidRPr="00FB3E7A" w:rsidRDefault="00035A9D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82B76" w:rsidRPr="00FB3E7A" w:rsidRDefault="00B82B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t> </w:t>
            </w:r>
            <w:r w:rsidRPr="00FB3E7A">
              <w:t> </w:t>
            </w:r>
            <w:r w:rsidRPr="00FB3E7A">
              <w:t> </w:t>
            </w:r>
            <w:r w:rsidRPr="00FB3E7A">
              <w:t> </w:t>
            </w:r>
            <w:r w:rsidRPr="00FB3E7A">
              <w:t> </w:t>
            </w:r>
            <w:r w:rsidRPr="00FB3E7A">
              <w:fldChar w:fldCharType="end"/>
            </w:r>
          </w:p>
        </w:tc>
        <w:tc>
          <w:tcPr>
            <w:tcW w:w="184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82B76" w:rsidRPr="00FB3E7A" w:rsidRDefault="00B82B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t> </w:t>
            </w:r>
            <w:r w:rsidRPr="00FB3E7A">
              <w:t> </w:t>
            </w:r>
            <w:r w:rsidRPr="00FB3E7A">
              <w:t> </w:t>
            </w:r>
            <w:r w:rsidRPr="00FB3E7A">
              <w:t> </w:t>
            </w:r>
            <w:r w:rsidRPr="00FB3E7A">
              <w:t> </w:t>
            </w:r>
            <w:r w:rsidRPr="00FB3E7A">
              <w:fldChar w:fldCharType="end"/>
            </w:r>
          </w:p>
        </w:tc>
        <w:tc>
          <w:tcPr>
            <w:tcW w:w="1984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82B76" w:rsidRPr="00FB3E7A" w:rsidRDefault="00B82B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t> </w:t>
            </w:r>
            <w:r w:rsidRPr="00FB3E7A">
              <w:t> </w:t>
            </w:r>
            <w:r w:rsidRPr="00FB3E7A">
              <w:t> </w:t>
            </w:r>
            <w:r w:rsidRPr="00FB3E7A">
              <w:t> </w:t>
            </w:r>
            <w:r w:rsidRPr="00FB3E7A">
              <w:t> </w:t>
            </w:r>
            <w:r w:rsidRPr="00FB3E7A">
              <w:fldChar w:fldCharType="end"/>
            </w:r>
          </w:p>
        </w:tc>
      </w:tr>
    </w:tbl>
    <w:p w:rsidR="00A32039" w:rsidRDefault="00A32039" w:rsidP="00F9495F">
      <w:pPr>
        <w:pStyle w:val="Kopfzeile"/>
        <w:rPr>
          <w:b/>
          <w:bCs/>
        </w:rPr>
      </w:pPr>
    </w:p>
    <w:p w:rsidR="00A32039" w:rsidRDefault="00A32039">
      <w:pPr>
        <w:rPr>
          <w:b/>
          <w:bCs/>
        </w:rPr>
      </w:pPr>
      <w:r>
        <w:rPr>
          <w:b/>
          <w:bCs/>
        </w:rPr>
        <w:br w:type="page"/>
      </w:r>
    </w:p>
    <w:tbl>
      <w:tblPr>
        <w:tblW w:w="97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520"/>
      </w:tblGrid>
      <w:tr w:rsidR="00A83A76" w:rsidRPr="00FB3E7A" w:rsidTr="00FB3E7A">
        <w:trPr>
          <w:cantSplit/>
        </w:trPr>
        <w:tc>
          <w:tcPr>
            <w:tcW w:w="3227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lastRenderedPageBreak/>
              <w:t>Anzahl der Mitarbeiter</w:t>
            </w:r>
          </w:p>
        </w:tc>
        <w:tc>
          <w:tcPr>
            <w:tcW w:w="6520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t>Bereich</w:t>
            </w:r>
          </w:p>
        </w:tc>
      </w:tr>
      <w:tr w:rsidR="00A83A76" w:rsidRPr="001A22E7" w:rsidTr="00FB3E7A">
        <w:trPr>
          <w:cantSplit/>
        </w:trPr>
        <w:tc>
          <w:tcPr>
            <w:tcW w:w="3227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6520" w:type="dxa"/>
            <w:shd w:val="clear" w:color="auto" w:fill="auto"/>
          </w:tcPr>
          <w:p w:rsidR="00A83A76" w:rsidRPr="001A22E7" w:rsidRDefault="00A83A76" w:rsidP="00A32039">
            <w:pPr>
              <w:pStyle w:val="Kopfzeile"/>
              <w:spacing w:before="60" w:after="60"/>
            </w:pPr>
            <w:r>
              <w:t>Geschäftsführung</w:t>
            </w:r>
          </w:p>
        </w:tc>
      </w:tr>
      <w:tr w:rsidR="00A83A76" w:rsidRPr="001A22E7" w:rsidTr="00FB3E7A">
        <w:trPr>
          <w:cantSplit/>
        </w:trPr>
        <w:tc>
          <w:tcPr>
            <w:tcW w:w="3227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6520" w:type="dxa"/>
            <w:shd w:val="clear" w:color="auto" w:fill="auto"/>
          </w:tcPr>
          <w:p w:rsidR="00A83A76" w:rsidRPr="001A22E7" w:rsidRDefault="00A83A76" w:rsidP="00A32039">
            <w:pPr>
              <w:pStyle w:val="Kopfzeile"/>
              <w:spacing w:before="60" w:after="60"/>
            </w:pPr>
            <w:r w:rsidRPr="001A22E7">
              <w:t>Vertrieb</w:t>
            </w:r>
          </w:p>
        </w:tc>
      </w:tr>
      <w:tr w:rsidR="00A83A76" w:rsidRPr="001A22E7" w:rsidTr="00FB3E7A">
        <w:trPr>
          <w:cantSplit/>
        </w:trPr>
        <w:tc>
          <w:tcPr>
            <w:tcW w:w="3227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6520" w:type="dxa"/>
            <w:shd w:val="clear" w:color="auto" w:fill="auto"/>
          </w:tcPr>
          <w:p w:rsidR="00A83A76" w:rsidRPr="001A22E7" w:rsidRDefault="00A83A76" w:rsidP="00A32039">
            <w:pPr>
              <w:pStyle w:val="Kopfzeile"/>
              <w:spacing w:before="60" w:after="60"/>
            </w:pPr>
            <w:r w:rsidRPr="001A22E7">
              <w:t>Entwicklung</w:t>
            </w:r>
            <w:r>
              <w:t xml:space="preserve"> &amp; Konstruktion</w:t>
            </w:r>
          </w:p>
        </w:tc>
      </w:tr>
      <w:tr w:rsidR="00A83A76" w:rsidRPr="001A22E7" w:rsidTr="00FB3E7A">
        <w:trPr>
          <w:cantSplit/>
        </w:trPr>
        <w:tc>
          <w:tcPr>
            <w:tcW w:w="3227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6520" w:type="dxa"/>
            <w:shd w:val="clear" w:color="auto" w:fill="auto"/>
          </w:tcPr>
          <w:p w:rsidR="00A83A76" w:rsidRPr="001A22E7" w:rsidRDefault="00A83A76" w:rsidP="00A32039">
            <w:pPr>
              <w:pStyle w:val="Kopfzeile"/>
              <w:spacing w:before="60" w:after="60"/>
            </w:pPr>
            <w:r w:rsidRPr="001A22E7">
              <w:t>Konstruktion</w:t>
            </w:r>
          </w:p>
        </w:tc>
      </w:tr>
      <w:tr w:rsidR="00A83A76" w:rsidRPr="001A22E7" w:rsidTr="00FB3E7A">
        <w:trPr>
          <w:cantSplit/>
        </w:trPr>
        <w:tc>
          <w:tcPr>
            <w:tcW w:w="3227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6520" w:type="dxa"/>
            <w:shd w:val="clear" w:color="auto" w:fill="auto"/>
          </w:tcPr>
          <w:p w:rsidR="00A83A76" w:rsidRPr="001A22E7" w:rsidRDefault="00A83A76" w:rsidP="00A32039">
            <w:pPr>
              <w:pStyle w:val="Kopfzeile"/>
              <w:spacing w:before="60" w:after="60"/>
            </w:pPr>
            <w:r w:rsidRPr="001A22E7">
              <w:t>Produktion</w:t>
            </w:r>
          </w:p>
        </w:tc>
      </w:tr>
      <w:tr w:rsidR="00A83A76" w:rsidRPr="001A22E7" w:rsidTr="00FB3E7A">
        <w:trPr>
          <w:cantSplit/>
        </w:trPr>
        <w:tc>
          <w:tcPr>
            <w:tcW w:w="3227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6520" w:type="dxa"/>
            <w:shd w:val="clear" w:color="auto" w:fill="auto"/>
          </w:tcPr>
          <w:p w:rsidR="00A83A76" w:rsidRPr="001A22E7" w:rsidRDefault="00A83A76" w:rsidP="00A32039">
            <w:pPr>
              <w:pStyle w:val="Kopfzeile"/>
              <w:spacing w:before="60" w:after="60"/>
            </w:pPr>
            <w:r w:rsidRPr="001A22E7">
              <w:t>Einkauf</w:t>
            </w:r>
            <w:r>
              <w:t xml:space="preserve"> &amp; Logistik</w:t>
            </w:r>
          </w:p>
        </w:tc>
      </w:tr>
      <w:tr w:rsidR="00A83A76" w:rsidRPr="001A22E7" w:rsidTr="00FB3E7A">
        <w:trPr>
          <w:cantSplit/>
        </w:trPr>
        <w:tc>
          <w:tcPr>
            <w:tcW w:w="3227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6520" w:type="dxa"/>
            <w:shd w:val="clear" w:color="auto" w:fill="auto"/>
          </w:tcPr>
          <w:p w:rsidR="00A83A76" w:rsidRPr="001A22E7" w:rsidRDefault="00A83A76" w:rsidP="00A32039">
            <w:pPr>
              <w:pStyle w:val="Kopfzeile"/>
              <w:spacing w:before="60" w:after="60"/>
            </w:pPr>
            <w:r w:rsidRPr="001A22E7">
              <w:t>Technischer Support</w:t>
            </w:r>
          </w:p>
        </w:tc>
      </w:tr>
      <w:tr w:rsidR="00A83A76" w:rsidRPr="001A22E7" w:rsidTr="00FB3E7A">
        <w:trPr>
          <w:cantSplit/>
        </w:trPr>
        <w:tc>
          <w:tcPr>
            <w:tcW w:w="3227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6520" w:type="dxa"/>
            <w:shd w:val="clear" w:color="auto" w:fill="auto"/>
          </w:tcPr>
          <w:p w:rsidR="00A83A76" w:rsidRPr="001A22E7" w:rsidRDefault="00A83A76" w:rsidP="00A32039">
            <w:pPr>
              <w:pStyle w:val="Kopfzeile"/>
              <w:spacing w:before="60" w:after="60"/>
            </w:pPr>
            <w:r w:rsidRPr="001A22E7">
              <w:t xml:space="preserve">Qualitätsmanagement &amp; -sicherung </w:t>
            </w:r>
          </w:p>
        </w:tc>
      </w:tr>
      <w:tr w:rsidR="00A83A76" w:rsidRPr="001A22E7" w:rsidTr="00FB3E7A">
        <w:trPr>
          <w:cantSplit/>
        </w:trPr>
        <w:tc>
          <w:tcPr>
            <w:tcW w:w="3227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6520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A83A76" w:rsidRPr="001A22E7" w:rsidTr="00FB3E7A">
        <w:trPr>
          <w:cantSplit/>
        </w:trPr>
        <w:tc>
          <w:tcPr>
            <w:tcW w:w="3227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6520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A83A76" w:rsidRPr="001A22E7" w:rsidTr="00FB3E7A">
        <w:trPr>
          <w:cantSplit/>
        </w:trPr>
        <w:tc>
          <w:tcPr>
            <w:tcW w:w="3227" w:type="dxa"/>
            <w:shd w:val="clear" w:color="auto" w:fill="auto"/>
          </w:tcPr>
          <w:p w:rsidR="00A83A76" w:rsidRPr="00FB3E7A" w:rsidRDefault="00A83A76" w:rsidP="00A32039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6520" w:type="dxa"/>
            <w:shd w:val="clear" w:color="auto" w:fill="auto"/>
          </w:tcPr>
          <w:p w:rsidR="00A83A76" w:rsidRPr="001A22E7" w:rsidRDefault="00A83A76" w:rsidP="00A32039">
            <w:pPr>
              <w:pStyle w:val="Kopfzeile"/>
              <w:spacing w:before="60" w:after="60"/>
            </w:pPr>
            <w:r w:rsidRPr="001A22E7">
              <w:t>Gesamt</w:t>
            </w:r>
          </w:p>
        </w:tc>
      </w:tr>
    </w:tbl>
    <w:p w:rsidR="00B27AE2" w:rsidRDefault="00B27AE2">
      <w:pPr>
        <w:rPr>
          <w:b/>
          <w:color w:val="FF8800"/>
          <w:sz w:val="28"/>
        </w:rPr>
      </w:pPr>
      <w:bookmarkStart w:id="4" w:name="_Toc456773113"/>
      <w:r>
        <w:br w:type="page"/>
      </w:r>
    </w:p>
    <w:p w:rsidR="00F9495F" w:rsidRDefault="00C656E9" w:rsidP="00C656E9">
      <w:pPr>
        <w:pStyle w:val="berschrift1"/>
      </w:pPr>
      <w:r>
        <w:lastRenderedPageBreak/>
        <w:t>Qualität</w:t>
      </w:r>
      <w:bookmarkEnd w:id="4"/>
    </w:p>
    <w:p w:rsidR="00C656E9" w:rsidRDefault="00C656E9" w:rsidP="00C656E9">
      <w:pPr>
        <w:pStyle w:val="berschrift2"/>
      </w:pPr>
      <w:bookmarkStart w:id="5" w:name="_Toc456773114"/>
      <w:r>
        <w:t>Qualitätsmanagementsystem</w:t>
      </w:r>
      <w:bookmarkEnd w:id="5"/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C656E9" w:rsidRPr="00C656E9" w:rsidTr="005E31AD">
        <w:tc>
          <w:tcPr>
            <w:tcW w:w="5637" w:type="dxa"/>
            <w:tcBorders>
              <w:bottom w:val="single" w:sz="4" w:space="0" w:color="999999"/>
            </w:tcBorders>
            <w:shd w:val="clear" w:color="auto" w:fill="auto"/>
          </w:tcPr>
          <w:p w:rsidR="00C656E9" w:rsidRPr="00C656E9" w:rsidRDefault="00C656E9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 w:rsidRPr="00C656E9">
              <w:t>Ist ein zertifiziertes Qualitätsmanagementsystem vorhanden?</w:t>
            </w:r>
          </w:p>
        </w:tc>
        <w:tc>
          <w:tcPr>
            <w:tcW w:w="4110" w:type="dxa"/>
            <w:tcBorders>
              <w:bottom w:val="single" w:sz="4" w:space="0" w:color="999999"/>
            </w:tcBorders>
            <w:shd w:val="clear" w:color="auto" w:fill="auto"/>
          </w:tcPr>
          <w:p w:rsidR="00C656E9" w:rsidRPr="00C656E9" w:rsidRDefault="00C656E9" w:rsidP="00C55637">
            <w:pPr>
              <w:tabs>
                <w:tab w:val="left" w:pos="1309"/>
                <w:tab w:val="left" w:pos="8080"/>
              </w:tabs>
              <w:spacing w:before="60" w:after="60"/>
            </w:pPr>
            <w:r w:rsidRPr="00C656E9">
              <w:fldChar w:fldCharType="begin">
                <w:ffData>
                  <w:name w:val="Kontrollkästchen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56E9">
              <w:instrText xml:space="preserve"> FORMCHECKBOX </w:instrText>
            </w:r>
            <w:r w:rsidR="000D284D">
              <w:fldChar w:fldCharType="separate"/>
            </w:r>
            <w:r w:rsidRPr="00C656E9">
              <w:fldChar w:fldCharType="end"/>
            </w:r>
            <w:r w:rsidRPr="00C656E9">
              <w:t xml:space="preserve">   ja</w:t>
            </w:r>
            <w:r w:rsidRPr="00C656E9">
              <w:tab/>
            </w:r>
            <w:r w:rsidRPr="00C656E9">
              <w:fldChar w:fldCharType="begin">
                <w:ffData>
                  <w:name w:val="Kontrollkästchen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56E9">
              <w:instrText xml:space="preserve"> FORMCHECKBOX </w:instrText>
            </w:r>
            <w:r w:rsidR="000D284D">
              <w:fldChar w:fldCharType="separate"/>
            </w:r>
            <w:r w:rsidRPr="00C656E9">
              <w:fldChar w:fldCharType="end"/>
            </w:r>
            <w:r w:rsidRPr="00C656E9">
              <w:t xml:space="preserve">   nein</w:t>
            </w:r>
          </w:p>
        </w:tc>
      </w:tr>
      <w:tr w:rsidR="00C656E9" w:rsidRPr="00C656E9" w:rsidTr="005E31AD">
        <w:tc>
          <w:tcPr>
            <w:tcW w:w="5637" w:type="dxa"/>
            <w:shd w:val="clear" w:color="auto" w:fill="auto"/>
          </w:tcPr>
          <w:p w:rsidR="00C656E9" w:rsidRPr="00C656E9" w:rsidRDefault="00C656E9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 w:rsidRPr="00C656E9">
              <w:t>Wenn ja, nach welche</w:t>
            </w:r>
            <w:r w:rsidR="0068673D">
              <w:t>r Norm</w:t>
            </w:r>
            <w:r w:rsidR="00A32039">
              <w:t xml:space="preserve"> / </w:t>
            </w:r>
            <w:r w:rsidR="0068673D">
              <w:t>welche</w:t>
            </w:r>
            <w:r w:rsidRPr="00C656E9">
              <w:t xml:space="preserve">n Normen? </w:t>
            </w:r>
          </w:p>
        </w:tc>
        <w:tc>
          <w:tcPr>
            <w:tcW w:w="4110" w:type="dxa"/>
            <w:shd w:val="clear" w:color="auto" w:fill="auto"/>
          </w:tcPr>
          <w:p w:rsidR="00C656E9" w:rsidRPr="00FB3E7A" w:rsidRDefault="00882EF3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>
              <w:fldChar w:fldCharType="begin">
                <w:ffData>
                  <w:name w:val="Text87"/>
                  <w:enabled/>
                  <w:calcOnExit w:val="0"/>
                  <w:statusText w:type="text" w:val="Bitte geben Sie auch die Revision der Norm an, nach der zertifiziert ist. Z. B. ISO 9001:2015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656E9" w:rsidRPr="00C656E9" w:rsidTr="005E31AD">
        <w:tc>
          <w:tcPr>
            <w:tcW w:w="5637" w:type="dxa"/>
            <w:shd w:val="clear" w:color="auto" w:fill="auto"/>
          </w:tcPr>
          <w:p w:rsidR="00C656E9" w:rsidRPr="00C656E9" w:rsidRDefault="00C656E9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 w:rsidRPr="00C656E9">
              <w:t>Wenn nein, ist geplant ein solches System zu zertifizieren?</w:t>
            </w:r>
          </w:p>
          <w:p w:rsidR="00C656E9" w:rsidRPr="00C656E9" w:rsidRDefault="00C656E9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 w:rsidRPr="00C656E9">
              <w:t>Wenn ja, bis wann?</w:t>
            </w:r>
          </w:p>
        </w:tc>
        <w:tc>
          <w:tcPr>
            <w:tcW w:w="4110" w:type="dxa"/>
            <w:shd w:val="clear" w:color="auto" w:fill="auto"/>
          </w:tcPr>
          <w:p w:rsidR="00C656E9" w:rsidRPr="00FB3E7A" w:rsidRDefault="00C656E9" w:rsidP="00C55637">
            <w:pPr>
              <w:tabs>
                <w:tab w:val="left" w:pos="1309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E7A">
              <w:instrText xml:space="preserve"> FORMCHECKBOX </w:instrText>
            </w:r>
            <w:r w:rsidR="000D284D">
              <w:fldChar w:fldCharType="separate"/>
            </w:r>
            <w:r w:rsidRPr="00FB3E7A">
              <w:fldChar w:fldCharType="end"/>
            </w:r>
            <w:r w:rsidRPr="00FB3E7A">
              <w:t xml:space="preserve">   ja </w:t>
            </w:r>
            <w:r w:rsidRPr="00FB3E7A">
              <w:tab/>
            </w:r>
            <w:r w:rsidRPr="00FB3E7A"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E7A">
              <w:instrText xml:space="preserve"> FORMCHECKBOX </w:instrText>
            </w:r>
            <w:r w:rsidR="000D284D">
              <w:fldChar w:fldCharType="separate"/>
            </w:r>
            <w:r w:rsidRPr="00FB3E7A">
              <w:fldChar w:fldCharType="end"/>
            </w:r>
            <w:r w:rsidRPr="00FB3E7A">
              <w:t xml:space="preserve">   nein</w:t>
            </w:r>
          </w:p>
          <w:p w:rsidR="00C656E9" w:rsidRPr="00FB3E7A" w:rsidRDefault="00C656E9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C656E9" w:rsidRPr="00C656E9" w:rsidTr="005E31AD">
        <w:tc>
          <w:tcPr>
            <w:tcW w:w="5637" w:type="dxa"/>
            <w:shd w:val="clear" w:color="auto" w:fill="auto"/>
          </w:tcPr>
          <w:p w:rsidR="00C656E9" w:rsidRPr="00C656E9" w:rsidRDefault="00C656E9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 w:rsidRPr="00C656E9">
              <w:t>Sind Unternehmensbereiche von dem bestehenden QM-System ausgenommen?</w:t>
            </w:r>
          </w:p>
          <w:p w:rsidR="00C656E9" w:rsidRPr="00C656E9" w:rsidRDefault="00C656E9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 w:rsidRPr="00C656E9">
              <w:t>Wenn ja, welche?</w:t>
            </w:r>
          </w:p>
        </w:tc>
        <w:tc>
          <w:tcPr>
            <w:tcW w:w="4110" w:type="dxa"/>
            <w:shd w:val="clear" w:color="auto" w:fill="auto"/>
          </w:tcPr>
          <w:p w:rsidR="00C656E9" w:rsidRPr="00FB3E7A" w:rsidRDefault="00C656E9" w:rsidP="00C55637">
            <w:pPr>
              <w:tabs>
                <w:tab w:val="left" w:pos="1309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E7A">
              <w:instrText xml:space="preserve"> FORMCHECKBOX </w:instrText>
            </w:r>
            <w:r w:rsidR="000D284D">
              <w:fldChar w:fldCharType="separate"/>
            </w:r>
            <w:r w:rsidRPr="00FB3E7A">
              <w:fldChar w:fldCharType="end"/>
            </w:r>
            <w:r w:rsidRPr="00FB3E7A">
              <w:t xml:space="preserve">   ja </w:t>
            </w:r>
            <w:r w:rsidRPr="00FB3E7A">
              <w:tab/>
            </w:r>
            <w:r w:rsidRPr="00FB3E7A"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B3E7A">
              <w:instrText xml:space="preserve"> FORMCHECKBOX </w:instrText>
            </w:r>
            <w:r w:rsidR="000D284D">
              <w:fldChar w:fldCharType="separate"/>
            </w:r>
            <w:r w:rsidRPr="00FB3E7A">
              <w:fldChar w:fldCharType="end"/>
            </w:r>
            <w:r w:rsidRPr="00FB3E7A">
              <w:t xml:space="preserve">   nein</w:t>
            </w:r>
          </w:p>
          <w:p w:rsidR="00C656E9" w:rsidRPr="00FB3E7A" w:rsidRDefault="00C656E9" w:rsidP="005D3997">
            <w:pPr>
              <w:tabs>
                <w:tab w:val="left" w:pos="853"/>
                <w:tab w:val="left" w:pos="8080"/>
              </w:tabs>
              <w:spacing w:before="60" w:after="60"/>
            </w:pPr>
          </w:p>
          <w:p w:rsidR="00C656E9" w:rsidRPr="00FB3E7A" w:rsidRDefault="00C656E9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D30706" w:rsidRPr="00851463" w:rsidTr="005E31AD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0706" w:rsidRPr="00851463" w:rsidRDefault="0068673D" w:rsidP="00D130ED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Sind</w:t>
            </w:r>
            <w:r w:rsidR="00D30706" w:rsidRPr="00851463">
              <w:t xml:space="preserve"> </w:t>
            </w:r>
            <w:r w:rsidR="00D130ED">
              <w:t>Audits</w:t>
            </w:r>
            <w:r w:rsidR="00D130ED" w:rsidRPr="00851463">
              <w:t xml:space="preserve"> </w:t>
            </w:r>
            <w:r w:rsidR="00D30706" w:rsidRPr="00851463">
              <w:t xml:space="preserve">durch B&amp;R </w:t>
            </w:r>
            <w:r>
              <w:t>möglich</w:t>
            </w:r>
            <w:r w:rsidR="00D30706" w:rsidRPr="00851463">
              <w:t>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0706" w:rsidRPr="00851463" w:rsidRDefault="00D30706" w:rsidP="00C55637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  <w:r w:rsidRPr="00851463"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ja</w:t>
            </w:r>
            <w:r w:rsidRPr="00851463">
              <w:tab/>
            </w:r>
            <w:r w:rsidRPr="00851463"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nein</w:t>
            </w:r>
          </w:p>
        </w:tc>
      </w:tr>
      <w:tr w:rsidR="00C656E9" w:rsidRPr="00C656E9" w:rsidTr="005E31AD">
        <w:tc>
          <w:tcPr>
            <w:tcW w:w="56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8673D" w:rsidRDefault="00C656E9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 w:rsidRPr="00C656E9">
              <w:t>Wenn ja, sind einzelne Bere</w:t>
            </w:r>
            <w:r w:rsidR="0068673D">
              <w:t>ich davon ausgenommen?</w:t>
            </w:r>
          </w:p>
          <w:p w:rsidR="00C656E9" w:rsidRPr="00C656E9" w:rsidRDefault="0068673D" w:rsidP="0068673D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Wenn ja, w</w:t>
            </w:r>
            <w:r w:rsidR="00C656E9" w:rsidRPr="00C656E9">
              <w:t>elche?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656E9" w:rsidRPr="00C656E9" w:rsidRDefault="00C656E9" w:rsidP="00C55637">
            <w:pPr>
              <w:tabs>
                <w:tab w:val="left" w:pos="1309"/>
                <w:tab w:val="left" w:pos="8080"/>
              </w:tabs>
              <w:spacing w:before="60" w:after="60"/>
              <w:rPr>
                <w:u w:color="0000FF"/>
              </w:rPr>
            </w:pPr>
            <w:r w:rsidRPr="00C656E9">
              <w:rPr>
                <w:u w:color="0000FF"/>
              </w:rPr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56E9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C656E9">
              <w:rPr>
                <w:u w:color="0000FF"/>
              </w:rPr>
              <w:fldChar w:fldCharType="end"/>
            </w:r>
            <w:r w:rsidRPr="00C656E9">
              <w:rPr>
                <w:u w:color="0000FF"/>
              </w:rPr>
              <w:t xml:space="preserve">   ja</w:t>
            </w:r>
            <w:r w:rsidRPr="00C656E9">
              <w:rPr>
                <w:u w:color="0000FF"/>
              </w:rPr>
              <w:tab/>
            </w:r>
            <w:r w:rsidRPr="00C656E9">
              <w:rPr>
                <w:u w:color="0000FF"/>
              </w:rPr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56E9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C656E9">
              <w:rPr>
                <w:u w:color="0000FF"/>
              </w:rPr>
              <w:fldChar w:fldCharType="end"/>
            </w:r>
            <w:r w:rsidRPr="00C656E9">
              <w:rPr>
                <w:u w:color="0000FF"/>
              </w:rPr>
              <w:t xml:space="preserve">   nein</w:t>
            </w:r>
          </w:p>
          <w:p w:rsidR="00C656E9" w:rsidRPr="00C656E9" w:rsidRDefault="00C656E9" w:rsidP="005D3997">
            <w:pPr>
              <w:tabs>
                <w:tab w:val="left" w:pos="853"/>
                <w:tab w:val="left" w:pos="8080"/>
              </w:tabs>
              <w:spacing w:before="60" w:after="60"/>
              <w:rPr>
                <w:u w:color="0000FF"/>
              </w:rPr>
            </w:pPr>
            <w:r w:rsidRPr="00C656E9">
              <w:rPr>
                <w:u w:color="0000FF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C656E9">
              <w:rPr>
                <w:u w:color="0000FF"/>
              </w:rPr>
              <w:instrText xml:space="preserve"> FORMTEXT </w:instrText>
            </w:r>
            <w:r w:rsidRPr="00C656E9">
              <w:rPr>
                <w:u w:color="0000FF"/>
              </w:rPr>
            </w:r>
            <w:r w:rsidRPr="00C656E9">
              <w:rPr>
                <w:u w:color="0000FF"/>
              </w:rPr>
              <w:fldChar w:fldCharType="separate"/>
            </w:r>
            <w:r w:rsidRPr="00C656E9">
              <w:rPr>
                <w:u w:color="0000FF"/>
              </w:rPr>
              <w:t> </w:t>
            </w:r>
            <w:r w:rsidRPr="00C656E9">
              <w:rPr>
                <w:u w:color="0000FF"/>
              </w:rPr>
              <w:t> </w:t>
            </w:r>
            <w:r w:rsidRPr="00C656E9">
              <w:rPr>
                <w:u w:color="0000FF"/>
              </w:rPr>
              <w:t> </w:t>
            </w:r>
            <w:r w:rsidRPr="00C656E9">
              <w:rPr>
                <w:u w:color="0000FF"/>
              </w:rPr>
              <w:t> </w:t>
            </w:r>
            <w:r w:rsidRPr="00C656E9">
              <w:rPr>
                <w:u w:color="0000FF"/>
              </w:rPr>
              <w:t> </w:t>
            </w:r>
            <w:r w:rsidRPr="00C656E9">
              <w:rPr>
                <w:u w:color="0000FF"/>
              </w:rPr>
              <w:fldChar w:fldCharType="end"/>
            </w:r>
          </w:p>
        </w:tc>
      </w:tr>
      <w:tr w:rsidR="00C656E9" w:rsidRPr="00851463" w:rsidTr="005E31AD">
        <w:tc>
          <w:tcPr>
            <w:tcW w:w="5637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656E9" w:rsidRPr="00C656E9" w:rsidDel="00072B97" w:rsidRDefault="00153D09" w:rsidP="00153D09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Besteht die Bereitschaft</w:t>
            </w:r>
            <w:r w:rsidR="00C656E9" w:rsidRPr="00C656E9">
              <w:t>, eine Qualitätssicherungsvereinb</w:t>
            </w:r>
            <w:r w:rsidR="00C656E9" w:rsidRPr="00C656E9">
              <w:t>a</w:t>
            </w:r>
            <w:r w:rsidR="00C656E9" w:rsidRPr="00C656E9">
              <w:t>rung abzuschließen?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656E9" w:rsidRPr="00BD1B13" w:rsidRDefault="00C656E9" w:rsidP="00C55637">
            <w:pPr>
              <w:tabs>
                <w:tab w:val="left" w:pos="1309"/>
                <w:tab w:val="left" w:pos="8080"/>
              </w:tabs>
              <w:spacing w:before="60" w:after="60"/>
              <w:rPr>
                <w:u w:color="0000FF"/>
              </w:rPr>
            </w:pPr>
            <w:r w:rsidRPr="00C656E9">
              <w:rPr>
                <w:u w:color="0000FF"/>
              </w:rPr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56E9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C656E9">
              <w:rPr>
                <w:u w:color="0000FF"/>
              </w:rPr>
              <w:fldChar w:fldCharType="end"/>
            </w:r>
            <w:r w:rsidRPr="00C656E9">
              <w:rPr>
                <w:u w:color="0000FF"/>
              </w:rPr>
              <w:t xml:space="preserve">   ja</w:t>
            </w:r>
            <w:r w:rsidRPr="00C656E9">
              <w:rPr>
                <w:u w:color="0000FF"/>
              </w:rPr>
              <w:tab/>
            </w:r>
            <w:r w:rsidRPr="00C656E9">
              <w:rPr>
                <w:u w:color="0000FF"/>
              </w:rPr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656E9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C656E9">
              <w:rPr>
                <w:u w:color="0000FF"/>
              </w:rPr>
              <w:fldChar w:fldCharType="end"/>
            </w:r>
            <w:r w:rsidRPr="00C656E9">
              <w:rPr>
                <w:u w:color="0000FF"/>
              </w:rPr>
              <w:t xml:space="preserve">   nein</w:t>
            </w:r>
          </w:p>
        </w:tc>
      </w:tr>
    </w:tbl>
    <w:p w:rsidR="00CE73F3" w:rsidRDefault="00CE73F3" w:rsidP="00CE73F3">
      <w:pPr>
        <w:pStyle w:val="berschrift2"/>
      </w:pPr>
      <w:bookmarkStart w:id="6" w:name="_Toc456773115"/>
      <w:r>
        <w:t xml:space="preserve">Sicherung der Qualität von </w:t>
      </w:r>
      <w:bookmarkEnd w:id="6"/>
      <w:r w:rsidR="000F4223">
        <w:t>Zukaufteilen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888"/>
        <w:gridCol w:w="4859"/>
      </w:tblGrid>
      <w:tr w:rsidR="00F9495F" w:rsidRPr="00851463" w:rsidTr="00C360FE">
        <w:tc>
          <w:tcPr>
            <w:tcW w:w="9747" w:type="dxa"/>
            <w:gridSpan w:val="2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</w:tcPr>
          <w:p w:rsidR="00F9495F" w:rsidRPr="00851463" w:rsidRDefault="00F9495F" w:rsidP="005E31AD">
            <w:pPr>
              <w:tabs>
                <w:tab w:val="left" w:pos="7088"/>
                <w:tab w:val="left" w:pos="8080"/>
              </w:tabs>
              <w:spacing w:before="60" w:after="60"/>
            </w:pPr>
            <w:r w:rsidRPr="00851463">
              <w:br w:type="page"/>
              <w:t xml:space="preserve">Mit welcher dieser Methoden </w:t>
            </w:r>
            <w:r w:rsidR="00153D09">
              <w:t xml:space="preserve">wird </w:t>
            </w:r>
            <w:r w:rsidRPr="00851463">
              <w:t xml:space="preserve"> die Qualität </w:t>
            </w:r>
            <w:r w:rsidR="000F4223">
              <w:t>von</w:t>
            </w:r>
            <w:r w:rsidR="000F4223" w:rsidRPr="00851463">
              <w:t xml:space="preserve"> </w:t>
            </w:r>
            <w:r w:rsidRPr="00851463">
              <w:t>Zu</w:t>
            </w:r>
            <w:r w:rsidR="000F4223">
              <w:t>kauf</w:t>
            </w:r>
            <w:r w:rsidRPr="00851463">
              <w:t>teile</w:t>
            </w:r>
            <w:r w:rsidR="000F4223">
              <w:t>n</w:t>
            </w:r>
            <w:r w:rsidRPr="00851463">
              <w:t xml:space="preserve"> bzw. </w:t>
            </w:r>
            <w:r w:rsidR="000F4223">
              <w:t>(</w:t>
            </w:r>
            <w:r w:rsidR="005E31AD">
              <w:t>R</w:t>
            </w:r>
            <w:r w:rsidR="000F4223">
              <w:t>oh)</w:t>
            </w:r>
            <w:r w:rsidR="005E31AD">
              <w:t>M</w:t>
            </w:r>
            <w:r w:rsidRPr="00851463">
              <w:t>aterialien ab</w:t>
            </w:r>
            <w:r w:rsidR="00153D09">
              <w:t>gesichert</w:t>
            </w:r>
            <w:r w:rsidRPr="00851463">
              <w:t>?</w:t>
            </w:r>
          </w:p>
        </w:tc>
      </w:tr>
      <w:tr w:rsidR="00F9495F" w:rsidRPr="00851463" w:rsidTr="00C360FE">
        <w:tc>
          <w:tcPr>
            <w:tcW w:w="4888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</w:tcPr>
          <w:p w:rsidR="00F9495F" w:rsidRPr="00851463" w:rsidRDefault="00F9495F" w:rsidP="005D3997">
            <w:pPr>
              <w:tabs>
                <w:tab w:val="left" w:pos="7088"/>
                <w:tab w:val="left" w:pos="8080"/>
              </w:tabs>
              <w:spacing w:before="20" w:after="20"/>
            </w:pPr>
            <w:r w:rsidRPr="00851463">
              <w:fldChar w:fldCharType="begin">
                <w:ffData>
                  <w:name w:val="Kontrollkästchen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stichprobenartige Überprüfung bei Anlieferung</w:t>
            </w:r>
          </w:p>
        </w:tc>
        <w:tc>
          <w:tcPr>
            <w:tcW w:w="4859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</w:tcPr>
          <w:p w:rsidR="00F9495F" w:rsidRPr="00851463" w:rsidRDefault="00F9495F" w:rsidP="005D3997">
            <w:pPr>
              <w:tabs>
                <w:tab w:val="left" w:pos="7088"/>
                <w:tab w:val="left" w:pos="8080"/>
              </w:tabs>
              <w:spacing w:before="20" w:after="20"/>
            </w:pPr>
            <w:r w:rsidRPr="00851463">
              <w:fldChar w:fldCharType="begin">
                <w:ffData>
                  <w:name w:val="Kontrollkästchen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Erst</w:t>
            </w:r>
            <w:r w:rsidR="00CE73F3">
              <w:t>be</w:t>
            </w:r>
            <w:r w:rsidRPr="00851463">
              <w:t>musterung</w:t>
            </w:r>
          </w:p>
        </w:tc>
      </w:tr>
      <w:tr w:rsidR="00F9495F" w:rsidRPr="00851463" w:rsidTr="00C360FE">
        <w:tc>
          <w:tcPr>
            <w:tcW w:w="4888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</w:tcPr>
          <w:p w:rsidR="00F9495F" w:rsidRPr="00851463" w:rsidRDefault="00F9495F" w:rsidP="005D3997">
            <w:pPr>
              <w:tabs>
                <w:tab w:val="left" w:pos="7088"/>
                <w:tab w:val="left" w:pos="8080"/>
              </w:tabs>
              <w:spacing w:before="20" w:after="20"/>
            </w:pPr>
            <w:r w:rsidRPr="00851463">
              <w:fldChar w:fldCharType="begin">
                <w:ffData>
                  <w:name w:val="Kontrollkästchen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Werksprüfzeugnisse</w:t>
            </w:r>
          </w:p>
        </w:tc>
        <w:tc>
          <w:tcPr>
            <w:tcW w:w="4859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</w:tcPr>
          <w:p w:rsidR="00F9495F" w:rsidRPr="00851463" w:rsidRDefault="00F9495F" w:rsidP="005D3997">
            <w:pPr>
              <w:tabs>
                <w:tab w:val="left" w:pos="7088"/>
                <w:tab w:val="left" w:pos="8080"/>
              </w:tabs>
              <w:spacing w:before="20" w:after="20"/>
            </w:pPr>
            <w:r w:rsidRPr="00851463">
              <w:fldChar w:fldCharType="begin">
                <w:ffData>
                  <w:name w:val="Kontrollkästchen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Qualitäts</w:t>
            </w:r>
            <w:r w:rsidR="00CE73F3">
              <w:t>sicherungs</w:t>
            </w:r>
            <w:r w:rsidRPr="00851463">
              <w:t>vereinbarungen</w:t>
            </w:r>
          </w:p>
        </w:tc>
      </w:tr>
      <w:tr w:rsidR="00F9495F" w:rsidRPr="00851463" w:rsidTr="00C360FE">
        <w:tc>
          <w:tcPr>
            <w:tcW w:w="4888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</w:tcPr>
          <w:p w:rsidR="00F9495F" w:rsidRPr="00851463" w:rsidRDefault="00F9495F" w:rsidP="005D3997">
            <w:pPr>
              <w:tabs>
                <w:tab w:val="left" w:pos="7088"/>
                <w:tab w:val="left" w:pos="8080"/>
              </w:tabs>
              <w:spacing w:before="20" w:after="20"/>
            </w:pPr>
            <w:r w:rsidRPr="00851463">
              <w:fldChar w:fldCharType="begin">
                <w:ffData>
                  <w:name w:val="Kontrollkästchen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Audits bei Lieferanten</w:t>
            </w:r>
          </w:p>
        </w:tc>
        <w:tc>
          <w:tcPr>
            <w:tcW w:w="4859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</w:tcPr>
          <w:p w:rsidR="00F9495F" w:rsidRPr="00851463" w:rsidRDefault="00F9495F" w:rsidP="00CE73F3">
            <w:pPr>
              <w:tabs>
                <w:tab w:val="left" w:pos="7088"/>
                <w:tab w:val="left" w:pos="8080"/>
              </w:tabs>
              <w:spacing w:before="20" w:after="20"/>
            </w:pPr>
            <w:r w:rsidRPr="00851463"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</w:t>
            </w:r>
            <w:r w:rsidR="00CE73F3">
              <w:t>Qualitätszielvereinbarungen</w:t>
            </w:r>
          </w:p>
        </w:tc>
      </w:tr>
      <w:tr w:rsidR="00CE73F3" w:rsidRPr="00851463" w:rsidTr="00C360FE">
        <w:tc>
          <w:tcPr>
            <w:tcW w:w="4888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</w:tcPr>
          <w:p w:rsidR="00CE73F3" w:rsidRPr="00851463" w:rsidRDefault="00CE73F3" w:rsidP="005D3997">
            <w:pPr>
              <w:tabs>
                <w:tab w:val="left" w:pos="7088"/>
                <w:tab w:val="left" w:pos="8080"/>
              </w:tabs>
              <w:spacing w:before="20" w:after="20"/>
            </w:pPr>
            <w:r w:rsidRPr="00851463">
              <w:fldChar w:fldCharType="begin">
                <w:ffData>
                  <w:name w:val="Kontrollkästchen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Sonstige </w:t>
            </w:r>
            <w:r w:rsidRPr="00FB3E7A"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4859" w:type="dxa"/>
            <w:tcBorders>
              <w:top w:val="single" w:sz="4" w:space="0" w:color="999999"/>
              <w:bottom w:val="single" w:sz="4" w:space="0" w:color="999999"/>
            </w:tcBorders>
            <w:shd w:val="clear" w:color="auto" w:fill="auto"/>
          </w:tcPr>
          <w:p w:rsidR="00CE73F3" w:rsidRPr="00851463" w:rsidRDefault="00CE73F3" w:rsidP="005D3997">
            <w:pPr>
              <w:tabs>
                <w:tab w:val="left" w:pos="7088"/>
                <w:tab w:val="left" w:pos="8080"/>
              </w:tabs>
              <w:spacing w:before="20" w:after="20"/>
            </w:pPr>
          </w:p>
        </w:tc>
      </w:tr>
    </w:tbl>
    <w:p w:rsidR="00CE73F3" w:rsidRDefault="00CE73F3" w:rsidP="00CE73F3">
      <w:pPr>
        <w:pStyle w:val="berschrift2"/>
      </w:pPr>
      <w:bookmarkStart w:id="7" w:name="_Toc456773116"/>
      <w:r>
        <w:t>Prüfungen während der Produktion</w:t>
      </w:r>
      <w:bookmarkEnd w:id="7"/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CE73F3" w:rsidTr="005E31AD">
        <w:tc>
          <w:tcPr>
            <w:tcW w:w="5637" w:type="dxa"/>
            <w:shd w:val="clear" w:color="auto" w:fill="auto"/>
          </w:tcPr>
          <w:p w:rsidR="00CE73F3" w:rsidRDefault="00CE73F3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Sind durchgängig Produktionslenkungspläne vorhanden?</w:t>
            </w:r>
          </w:p>
        </w:tc>
        <w:tc>
          <w:tcPr>
            <w:tcW w:w="4110" w:type="dxa"/>
            <w:shd w:val="clear" w:color="auto" w:fill="auto"/>
          </w:tcPr>
          <w:p w:rsidR="00CE73F3" w:rsidRPr="00A1150D" w:rsidRDefault="00CE73F3" w:rsidP="00C55637">
            <w:pPr>
              <w:tabs>
                <w:tab w:val="left" w:pos="1309"/>
                <w:tab w:val="left" w:pos="8080"/>
              </w:tabs>
              <w:spacing w:before="60" w:after="60"/>
              <w:rPr>
                <w:u w:color="0000FF"/>
              </w:rPr>
            </w:pPr>
            <w:r w:rsidRPr="008411AD">
              <w:rPr>
                <w:u w:color="0000FF"/>
              </w:rPr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11AD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8411AD">
              <w:rPr>
                <w:u w:color="0000FF"/>
              </w:rPr>
              <w:fldChar w:fldCharType="end"/>
            </w:r>
            <w:r w:rsidRPr="008411AD">
              <w:rPr>
                <w:u w:color="0000FF"/>
              </w:rPr>
              <w:t xml:space="preserve">   ja </w:t>
            </w:r>
            <w:r w:rsidRPr="008411AD">
              <w:rPr>
                <w:u w:color="0000FF"/>
              </w:rPr>
              <w:tab/>
            </w:r>
            <w:r w:rsidRPr="008411AD">
              <w:rPr>
                <w:u w:color="0000FF"/>
              </w:rPr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11AD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8411AD">
              <w:rPr>
                <w:u w:color="0000FF"/>
              </w:rPr>
              <w:fldChar w:fldCharType="end"/>
            </w:r>
            <w:r w:rsidRPr="008411AD">
              <w:rPr>
                <w:u w:color="0000FF"/>
              </w:rPr>
              <w:t xml:space="preserve">   nein</w:t>
            </w:r>
          </w:p>
        </w:tc>
      </w:tr>
      <w:tr w:rsidR="00CE73F3" w:rsidTr="005E31AD">
        <w:tc>
          <w:tcPr>
            <w:tcW w:w="5637" w:type="dxa"/>
            <w:shd w:val="clear" w:color="auto" w:fill="auto"/>
          </w:tcPr>
          <w:p w:rsidR="00CE73F3" w:rsidRDefault="00CE73F3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Welche Prüfumfänge werden angewendet</w:t>
            </w:r>
          </w:p>
        </w:tc>
        <w:tc>
          <w:tcPr>
            <w:tcW w:w="4110" w:type="dxa"/>
            <w:shd w:val="clear" w:color="auto" w:fill="auto"/>
          </w:tcPr>
          <w:p w:rsidR="00CE73F3" w:rsidRPr="00FB3E7A" w:rsidRDefault="00CE73F3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</w:tbl>
    <w:p w:rsidR="00CE73F3" w:rsidRDefault="00CE73F3" w:rsidP="00CE73F3">
      <w:pPr>
        <w:pStyle w:val="berschrift2"/>
      </w:pPr>
      <w:bookmarkStart w:id="8" w:name="_Toc456773117"/>
      <w:r>
        <w:t>Endprüfung</w:t>
      </w:r>
      <w:bookmarkEnd w:id="8"/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A3253C" w:rsidTr="005E31AD">
        <w:tc>
          <w:tcPr>
            <w:tcW w:w="5637" w:type="dxa"/>
            <w:shd w:val="clear" w:color="auto" w:fill="auto"/>
          </w:tcPr>
          <w:p w:rsidR="00A3253C" w:rsidRDefault="00A3253C" w:rsidP="008C7B2C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Sind durchgängig Produktionslenkungspläne vorhanden?</w:t>
            </w:r>
          </w:p>
        </w:tc>
        <w:tc>
          <w:tcPr>
            <w:tcW w:w="4110" w:type="dxa"/>
            <w:shd w:val="clear" w:color="auto" w:fill="auto"/>
          </w:tcPr>
          <w:p w:rsidR="00A3253C" w:rsidRPr="00A1150D" w:rsidRDefault="00A3253C" w:rsidP="008C7B2C">
            <w:pPr>
              <w:tabs>
                <w:tab w:val="left" w:pos="1309"/>
                <w:tab w:val="left" w:pos="8080"/>
              </w:tabs>
              <w:spacing w:before="60" w:after="60"/>
              <w:rPr>
                <w:u w:color="0000FF"/>
              </w:rPr>
            </w:pPr>
            <w:r w:rsidRPr="008411AD">
              <w:rPr>
                <w:u w:color="0000FF"/>
              </w:rPr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11AD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8411AD">
              <w:rPr>
                <w:u w:color="0000FF"/>
              </w:rPr>
              <w:fldChar w:fldCharType="end"/>
            </w:r>
            <w:r w:rsidRPr="008411AD">
              <w:rPr>
                <w:u w:color="0000FF"/>
              </w:rPr>
              <w:t xml:space="preserve">   ja </w:t>
            </w:r>
            <w:r w:rsidRPr="008411AD">
              <w:rPr>
                <w:u w:color="0000FF"/>
              </w:rPr>
              <w:tab/>
            </w:r>
            <w:r w:rsidRPr="008411AD">
              <w:rPr>
                <w:u w:color="0000FF"/>
              </w:rPr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11AD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8411AD">
              <w:rPr>
                <w:u w:color="0000FF"/>
              </w:rPr>
              <w:fldChar w:fldCharType="end"/>
            </w:r>
            <w:r w:rsidRPr="008411AD">
              <w:rPr>
                <w:u w:color="0000FF"/>
              </w:rPr>
              <w:t xml:space="preserve">   nein</w:t>
            </w:r>
          </w:p>
        </w:tc>
      </w:tr>
      <w:tr w:rsidR="00A3253C" w:rsidTr="005E31AD">
        <w:tc>
          <w:tcPr>
            <w:tcW w:w="5637" w:type="dxa"/>
            <w:shd w:val="clear" w:color="auto" w:fill="auto"/>
          </w:tcPr>
          <w:p w:rsidR="00A3253C" w:rsidRDefault="00A3253C" w:rsidP="008C7B2C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Welche Prüfumfänge werden angewendet</w:t>
            </w:r>
          </w:p>
        </w:tc>
        <w:tc>
          <w:tcPr>
            <w:tcW w:w="4110" w:type="dxa"/>
            <w:shd w:val="clear" w:color="auto" w:fill="auto"/>
          </w:tcPr>
          <w:p w:rsidR="00A3253C" w:rsidRPr="00FB3E7A" w:rsidRDefault="00A3253C" w:rsidP="008C7B2C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</w:tbl>
    <w:p w:rsidR="00C140C6" w:rsidRDefault="00C140C6" w:rsidP="00C140C6">
      <w:pPr>
        <w:pStyle w:val="berschrift2"/>
      </w:pPr>
      <w:r>
        <w:t>Bemusterung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C140C6" w:rsidTr="005E31AD">
        <w:tc>
          <w:tcPr>
            <w:tcW w:w="5637" w:type="dxa"/>
            <w:shd w:val="clear" w:color="auto" w:fill="auto"/>
          </w:tcPr>
          <w:p w:rsidR="00C140C6" w:rsidRPr="00851463" w:rsidRDefault="00C140C6" w:rsidP="00A41F6F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Werden Erstmusterprüfberichte zur Verfügung gestellt?</w:t>
            </w:r>
          </w:p>
        </w:tc>
        <w:tc>
          <w:tcPr>
            <w:tcW w:w="4110" w:type="dxa"/>
            <w:shd w:val="clear" w:color="auto" w:fill="auto"/>
          </w:tcPr>
          <w:p w:rsidR="00C140C6" w:rsidRPr="00851463" w:rsidRDefault="00C140C6" w:rsidP="00A41F6F">
            <w:pPr>
              <w:tabs>
                <w:tab w:val="left" w:pos="1309"/>
              </w:tabs>
              <w:spacing w:before="60" w:after="60"/>
            </w:pPr>
            <w:r w:rsidRPr="00A1150D">
              <w:rPr>
                <w:u w:color="0000FF"/>
              </w:rPr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150D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A1150D">
              <w:rPr>
                <w:u w:color="0000FF"/>
              </w:rPr>
              <w:fldChar w:fldCharType="end"/>
            </w:r>
            <w:r w:rsidRPr="00A1150D">
              <w:rPr>
                <w:u w:color="0000FF"/>
              </w:rPr>
              <w:t xml:space="preserve">   ja </w:t>
            </w:r>
            <w:r w:rsidRPr="00A1150D">
              <w:rPr>
                <w:u w:color="0000FF"/>
              </w:rPr>
              <w:tab/>
            </w:r>
            <w:r w:rsidRPr="00A1150D">
              <w:rPr>
                <w:u w:color="0000FF"/>
              </w:rPr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150D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A1150D">
              <w:rPr>
                <w:u w:color="0000FF"/>
              </w:rPr>
              <w:fldChar w:fldCharType="end"/>
            </w:r>
            <w:r w:rsidRPr="00A1150D">
              <w:rPr>
                <w:u w:color="0000FF"/>
              </w:rPr>
              <w:t xml:space="preserve">   nein</w:t>
            </w:r>
          </w:p>
        </w:tc>
      </w:tr>
    </w:tbl>
    <w:p w:rsidR="00CE73F3" w:rsidRDefault="00CE73F3" w:rsidP="00CE73F3">
      <w:pPr>
        <w:pStyle w:val="berschrift2"/>
      </w:pPr>
      <w:bookmarkStart w:id="9" w:name="_Toc456773118"/>
      <w:r>
        <w:t>Überprüfen von fehlerhaftem Material</w:t>
      </w:r>
      <w:bookmarkEnd w:id="9"/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CE73F3" w:rsidRPr="00851463" w:rsidDel="00CE73F3" w:rsidTr="005E31AD"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E73F3" w:rsidDel="00CE73F3" w:rsidRDefault="00153D09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Sind</w:t>
            </w:r>
            <w:r w:rsidR="00CE73F3" w:rsidRPr="003B28DD">
              <w:t xml:space="preserve"> Prüf-</w:t>
            </w:r>
            <w:r w:rsidR="00A32039">
              <w:t xml:space="preserve"> / </w:t>
            </w:r>
            <w:r w:rsidR="00CE73F3" w:rsidRPr="003B28DD">
              <w:t>Analysemöglichkeiten</w:t>
            </w:r>
            <w:r>
              <w:t xml:space="preserve"> verfügbar</w:t>
            </w:r>
            <w:r w:rsidR="00CE73F3" w:rsidRPr="003B28DD">
              <w:t>, um die geliefe</w:t>
            </w:r>
            <w:r w:rsidR="00CE73F3" w:rsidRPr="003B28DD">
              <w:t>r</w:t>
            </w:r>
            <w:r w:rsidR="00CE73F3" w:rsidRPr="003B28DD">
              <w:t>ten Produkte im Fehlerfall auf ihre Ausfallursachen hin zu untersuchen?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:rsidR="00CE73F3" w:rsidRPr="00A1150D" w:rsidDel="00CE73F3" w:rsidRDefault="00CE73F3" w:rsidP="00C55637">
            <w:pPr>
              <w:tabs>
                <w:tab w:val="left" w:pos="1309"/>
                <w:tab w:val="left" w:pos="8080"/>
              </w:tabs>
              <w:spacing w:before="60" w:after="60"/>
              <w:rPr>
                <w:u w:color="0000FF"/>
              </w:rPr>
            </w:pPr>
            <w:r w:rsidRPr="00A1150D">
              <w:rPr>
                <w:u w:color="0000FF"/>
              </w:rPr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150D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A1150D">
              <w:rPr>
                <w:u w:color="0000FF"/>
              </w:rPr>
              <w:fldChar w:fldCharType="end"/>
            </w:r>
            <w:r w:rsidRPr="00A1150D">
              <w:rPr>
                <w:u w:color="0000FF"/>
              </w:rPr>
              <w:t xml:space="preserve">   ja </w:t>
            </w:r>
            <w:r w:rsidRPr="00A1150D">
              <w:rPr>
                <w:u w:color="0000FF"/>
              </w:rPr>
              <w:tab/>
            </w:r>
            <w:r w:rsidRPr="00A1150D">
              <w:rPr>
                <w:u w:color="0000FF"/>
              </w:rPr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150D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A1150D">
              <w:rPr>
                <w:u w:color="0000FF"/>
              </w:rPr>
              <w:fldChar w:fldCharType="end"/>
            </w:r>
            <w:r w:rsidRPr="00A1150D">
              <w:rPr>
                <w:u w:color="0000FF"/>
              </w:rPr>
              <w:t xml:space="preserve">   nein</w:t>
            </w:r>
          </w:p>
        </w:tc>
      </w:tr>
      <w:tr w:rsidR="00CE73F3" w:rsidRPr="00851463" w:rsidDel="00CE73F3" w:rsidTr="005E31AD"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E73F3" w:rsidDel="00CE73F3" w:rsidRDefault="00CE73F3" w:rsidP="00153D09">
            <w:pPr>
              <w:tabs>
                <w:tab w:val="left" w:pos="7088"/>
                <w:tab w:val="left" w:pos="8080"/>
              </w:tabs>
              <w:spacing w:before="60" w:after="60"/>
            </w:pPr>
            <w:r w:rsidRPr="003B28DD">
              <w:t xml:space="preserve">Wenn ja, welche Möglichkeiten </w:t>
            </w:r>
            <w:r w:rsidR="00153D09">
              <w:t>existieren</w:t>
            </w:r>
            <w:r w:rsidRPr="003B28DD">
              <w:t xml:space="preserve">? Bitte </w:t>
            </w:r>
            <w:r w:rsidR="00A3253C">
              <w:t>um zusätzl</w:t>
            </w:r>
            <w:r w:rsidR="00A3253C">
              <w:t>i</w:t>
            </w:r>
            <w:r w:rsidR="00A3253C">
              <w:lastRenderedPageBreak/>
              <w:t xml:space="preserve">che </w:t>
            </w:r>
            <w:r w:rsidRPr="003B28DD">
              <w:t>Angabe, ob</w:t>
            </w:r>
            <w:r w:rsidR="00A3253C">
              <w:t xml:space="preserve"> diese</w:t>
            </w:r>
            <w:r w:rsidRPr="003B28DD">
              <w:t xml:space="preserve"> intern oder durch externe Dienstleister</w:t>
            </w:r>
            <w:r w:rsidR="00A3253C">
              <w:t xml:space="preserve"> durchgeführt werden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:rsidR="00CE73F3" w:rsidRPr="00E71388" w:rsidDel="00CE73F3" w:rsidRDefault="00CE73F3" w:rsidP="005D3997">
            <w:pPr>
              <w:tabs>
                <w:tab w:val="left" w:pos="853"/>
                <w:tab w:val="left" w:pos="8080"/>
              </w:tabs>
              <w:spacing w:before="60" w:after="60"/>
              <w:rPr>
                <w:u w:color="0000FF"/>
              </w:rPr>
            </w:pPr>
            <w:r w:rsidRPr="00E71388">
              <w:rPr>
                <w:u w:color="0000FF"/>
              </w:rPr>
              <w:lastRenderedPageBreak/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E71388">
              <w:rPr>
                <w:u w:color="0000FF"/>
              </w:rPr>
              <w:instrText xml:space="preserve"> FORMTEXT </w:instrText>
            </w:r>
            <w:r w:rsidRPr="00E71388">
              <w:rPr>
                <w:u w:color="0000FF"/>
              </w:rPr>
            </w:r>
            <w:r w:rsidRPr="00E71388">
              <w:rPr>
                <w:u w:color="0000FF"/>
              </w:rPr>
              <w:fldChar w:fldCharType="separate"/>
            </w:r>
            <w:r w:rsidRPr="00E71388">
              <w:rPr>
                <w:u w:color="0000FF"/>
              </w:rPr>
              <w:t> </w:t>
            </w:r>
            <w:r w:rsidRPr="00E71388">
              <w:rPr>
                <w:u w:color="0000FF"/>
              </w:rPr>
              <w:t> </w:t>
            </w:r>
            <w:r w:rsidRPr="00E71388">
              <w:rPr>
                <w:u w:color="0000FF"/>
              </w:rPr>
              <w:t> </w:t>
            </w:r>
            <w:r w:rsidRPr="00E71388">
              <w:rPr>
                <w:u w:color="0000FF"/>
              </w:rPr>
              <w:t> </w:t>
            </w:r>
            <w:r w:rsidRPr="00E71388">
              <w:rPr>
                <w:u w:color="0000FF"/>
              </w:rPr>
              <w:t> </w:t>
            </w:r>
            <w:r w:rsidRPr="00E71388">
              <w:rPr>
                <w:u w:color="0000FF"/>
              </w:rPr>
              <w:fldChar w:fldCharType="end"/>
            </w:r>
          </w:p>
        </w:tc>
      </w:tr>
    </w:tbl>
    <w:p w:rsidR="00CE73F3" w:rsidRDefault="00CE73F3" w:rsidP="00CE73F3">
      <w:pPr>
        <w:pStyle w:val="berschrift2"/>
      </w:pPr>
      <w:bookmarkStart w:id="10" w:name="_Toc456773119"/>
      <w:r>
        <w:lastRenderedPageBreak/>
        <w:t>Korrektur- und Vorbeugemaßnahmen</w:t>
      </w:r>
      <w:bookmarkEnd w:id="10"/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5555E6" w:rsidRPr="00851463" w:rsidTr="005E31AD"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555E6" w:rsidRDefault="005555E6" w:rsidP="005555E6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Welche Methoden der Problemlösung werden angewendet</w:t>
            </w:r>
            <w:r w:rsidR="00A3253C">
              <w:t>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:rsidR="005555E6" w:rsidRPr="00FB3E7A" w:rsidRDefault="005555E6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5555E6" w:rsidRPr="00851463" w:rsidTr="005E31AD"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5555E6" w:rsidRDefault="005555E6" w:rsidP="005555E6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 xml:space="preserve">Wie werden Fehler und Reklamationen analysiert und was wird getan, um </w:t>
            </w:r>
            <w:r w:rsidR="00A3253C">
              <w:t xml:space="preserve">eine </w:t>
            </w:r>
            <w:r>
              <w:t>Wiederholung zu verhindern?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:rsidR="005555E6" w:rsidRPr="00FB3E7A" w:rsidRDefault="005555E6" w:rsidP="00E71388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5555E6" w:rsidTr="005E31AD">
        <w:tblPrEx>
          <w:tblBorders>
            <w:insideH w:val="single" w:sz="4" w:space="0" w:color="999999"/>
            <w:insideV w:val="single" w:sz="4" w:space="0" w:color="999999"/>
          </w:tblBorders>
        </w:tblPrEx>
        <w:tc>
          <w:tcPr>
            <w:tcW w:w="5637" w:type="dxa"/>
            <w:shd w:val="clear" w:color="auto" w:fill="auto"/>
          </w:tcPr>
          <w:p w:rsidR="005555E6" w:rsidRPr="00851463" w:rsidRDefault="005555E6" w:rsidP="005555E6">
            <w:pPr>
              <w:tabs>
                <w:tab w:val="left" w:pos="7088"/>
                <w:tab w:val="left" w:pos="8080"/>
              </w:tabs>
              <w:spacing w:before="60" w:after="60"/>
            </w:pPr>
            <w:r w:rsidRPr="00851463">
              <w:t>Gibt es einen kontinuierlichen Verbesserungsprozess?</w:t>
            </w:r>
          </w:p>
        </w:tc>
        <w:tc>
          <w:tcPr>
            <w:tcW w:w="4110" w:type="dxa"/>
            <w:shd w:val="clear" w:color="auto" w:fill="auto"/>
          </w:tcPr>
          <w:p w:rsidR="005555E6" w:rsidRPr="00851463" w:rsidRDefault="005555E6" w:rsidP="00C55637">
            <w:pPr>
              <w:tabs>
                <w:tab w:val="left" w:pos="1309"/>
              </w:tabs>
              <w:spacing w:before="60" w:after="60"/>
            </w:pPr>
            <w:r w:rsidRPr="00851463">
              <w:fldChar w:fldCharType="begin">
                <w:ffData>
                  <w:name w:val="Kontrollkästchen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ja </w:t>
            </w:r>
            <w:r w:rsidRPr="00851463">
              <w:tab/>
            </w:r>
            <w:r w:rsidRPr="00851463">
              <w:fldChar w:fldCharType="begin">
                <w:ffData>
                  <w:name w:val="Kontrollkästchen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nein</w:t>
            </w:r>
          </w:p>
        </w:tc>
      </w:tr>
    </w:tbl>
    <w:p w:rsidR="005555E6" w:rsidRDefault="005555E6" w:rsidP="005555E6">
      <w:pPr>
        <w:pStyle w:val="berschrift2"/>
      </w:pPr>
      <w:bookmarkStart w:id="11" w:name="_Toc456773120"/>
      <w:r>
        <w:t>Reklamationsabwicklung</w:t>
      </w:r>
      <w:bookmarkEnd w:id="11"/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F9495F" w:rsidRPr="00851463" w:rsidTr="005E31AD"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D02233" w:rsidRDefault="00F9495F" w:rsidP="00A3253C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rPr>
                <w:noProof/>
              </w:rPr>
              <w:t>B</w:t>
            </w:r>
            <w:r w:rsidRPr="00D02233">
              <w:rPr>
                <w:noProof/>
              </w:rPr>
              <w:t>eschreib</w:t>
            </w:r>
            <w:r w:rsidR="00A3253C">
              <w:rPr>
                <w:noProof/>
              </w:rPr>
              <w:t>ung</w:t>
            </w:r>
            <w:r w:rsidRPr="00D02233">
              <w:rPr>
                <w:noProof/>
              </w:rPr>
              <w:t xml:space="preserve"> </w:t>
            </w:r>
            <w:r w:rsidR="00153D09">
              <w:rPr>
                <w:noProof/>
              </w:rPr>
              <w:t>des</w:t>
            </w:r>
            <w:r w:rsidRPr="00D02233">
              <w:rPr>
                <w:noProof/>
              </w:rPr>
              <w:t xml:space="preserve"> </w:t>
            </w:r>
            <w:r w:rsidR="005555E6">
              <w:rPr>
                <w:noProof/>
              </w:rPr>
              <w:t>organisatorischen</w:t>
            </w:r>
            <w:r w:rsidR="005555E6" w:rsidRPr="00D02233">
              <w:rPr>
                <w:noProof/>
              </w:rPr>
              <w:t xml:space="preserve"> </w:t>
            </w:r>
            <w:r w:rsidRPr="00D02233">
              <w:rPr>
                <w:noProof/>
              </w:rPr>
              <w:t>Ablauf</w:t>
            </w:r>
            <w:r w:rsidR="00153D09">
              <w:rPr>
                <w:noProof/>
              </w:rPr>
              <w:t>s</w:t>
            </w:r>
            <w:r w:rsidRPr="00D02233">
              <w:rPr>
                <w:noProof/>
              </w:rPr>
              <w:t xml:space="preserve"> einer Reklam</w:t>
            </w:r>
            <w:r>
              <w:rPr>
                <w:noProof/>
              </w:rPr>
              <w:t>ation</w:t>
            </w:r>
            <w:r w:rsidR="005555E6">
              <w:rPr>
                <w:noProof/>
              </w:rPr>
              <w:t>s</w:t>
            </w:r>
            <w:r w:rsidR="00A3253C">
              <w:rPr>
                <w:noProof/>
              </w:rPr>
              <w:t>bearbeitung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:rsidR="00F9495F" w:rsidRPr="00FB3E7A" w:rsidRDefault="00F9495F" w:rsidP="005555E6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F9495F" w:rsidRPr="00851463" w:rsidTr="005E31AD"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5555E6" w:rsidRDefault="00DC7154" w:rsidP="005D3997">
            <w:pPr>
              <w:pStyle w:val="Kopfzeile"/>
              <w:spacing w:before="60" w:after="60"/>
            </w:pPr>
            <w:r>
              <w:t>I</w:t>
            </w:r>
            <w:r w:rsidR="005555E6">
              <w:t xml:space="preserve">nternes Ziel für </w:t>
            </w:r>
            <w:r w:rsidR="00F9495F" w:rsidRPr="005555E6">
              <w:t>die Dauer einer Reklamationsbearbeitung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</w:tcBorders>
            <w:shd w:val="clear" w:color="auto" w:fill="auto"/>
          </w:tcPr>
          <w:p w:rsidR="00F9495F" w:rsidRPr="00FB3E7A" w:rsidRDefault="00F9495F" w:rsidP="00D130ED">
            <w:pPr>
              <w:pStyle w:val="Kopfzeile"/>
              <w:tabs>
                <w:tab w:val="left" w:pos="1349"/>
              </w:tabs>
              <w:spacing w:before="60" w:after="60"/>
            </w:pPr>
            <w:r w:rsidRPr="00FB3E7A"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  <w:r w:rsidRPr="00FB3E7A">
              <w:t xml:space="preserve"> </w:t>
            </w:r>
            <w:r w:rsidR="003F734D" w:rsidRPr="00FB3E7A">
              <w:t>Kalendert</w:t>
            </w:r>
            <w:r w:rsidR="00D130ED" w:rsidRPr="00FB3E7A">
              <w:t>age</w:t>
            </w:r>
          </w:p>
        </w:tc>
      </w:tr>
      <w:tr w:rsidR="00F9495F" w:rsidTr="005E31AD">
        <w:tblPrEx>
          <w:tblBorders>
            <w:insideH w:val="single" w:sz="4" w:space="0" w:color="999999"/>
            <w:insideV w:val="single" w:sz="4" w:space="0" w:color="999999"/>
          </w:tblBorders>
        </w:tblPrEx>
        <w:tc>
          <w:tcPr>
            <w:tcW w:w="5637" w:type="dxa"/>
            <w:shd w:val="clear" w:color="auto" w:fill="auto"/>
          </w:tcPr>
          <w:p w:rsidR="00F9495F" w:rsidRPr="005555E6" w:rsidRDefault="00F9495F" w:rsidP="005D3997">
            <w:pPr>
              <w:pStyle w:val="Kopfzeile"/>
              <w:spacing w:before="60" w:after="60"/>
            </w:pPr>
            <w:r w:rsidRPr="005555E6">
              <w:t xml:space="preserve">Wird bei einer Reklamation </w:t>
            </w:r>
            <w:r w:rsidR="005555E6">
              <w:t xml:space="preserve">auf Anforderung </w:t>
            </w:r>
            <w:r w:rsidRPr="005555E6">
              <w:t>ein 8D-Report ausgestellt?</w:t>
            </w:r>
          </w:p>
        </w:tc>
        <w:tc>
          <w:tcPr>
            <w:tcW w:w="4110" w:type="dxa"/>
            <w:shd w:val="clear" w:color="auto" w:fill="auto"/>
          </w:tcPr>
          <w:p w:rsidR="00F9495F" w:rsidRPr="005555E6" w:rsidRDefault="00F9495F" w:rsidP="00C55637">
            <w:pPr>
              <w:pStyle w:val="Kopfzeile"/>
              <w:tabs>
                <w:tab w:val="left" w:pos="1309"/>
              </w:tabs>
              <w:spacing w:before="60" w:after="60"/>
            </w:pPr>
            <w:r w:rsidRPr="005555E6">
              <w:fldChar w:fldCharType="begin">
                <w:ffData>
                  <w:name w:val="Kontrollkästchen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5E6">
              <w:instrText xml:space="preserve"> FORMCHECKBOX </w:instrText>
            </w:r>
            <w:r w:rsidR="000D284D">
              <w:fldChar w:fldCharType="separate"/>
            </w:r>
            <w:r w:rsidRPr="005555E6">
              <w:fldChar w:fldCharType="end"/>
            </w:r>
            <w:r w:rsidR="00C84719">
              <w:t xml:space="preserve">  </w:t>
            </w:r>
            <w:r w:rsidRPr="005555E6">
              <w:t xml:space="preserve"> ja</w:t>
            </w:r>
            <w:r w:rsidRPr="005555E6">
              <w:tab/>
            </w:r>
            <w:r w:rsidRPr="005555E6">
              <w:fldChar w:fldCharType="begin">
                <w:ffData>
                  <w:name w:val="Kontrollkästchen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55E6">
              <w:instrText xml:space="preserve"> FORMCHECKBOX </w:instrText>
            </w:r>
            <w:r w:rsidR="000D284D">
              <w:fldChar w:fldCharType="separate"/>
            </w:r>
            <w:r w:rsidRPr="005555E6">
              <w:fldChar w:fldCharType="end"/>
            </w:r>
            <w:r w:rsidRPr="005555E6">
              <w:t xml:space="preserve"> </w:t>
            </w:r>
            <w:r w:rsidR="00C84719">
              <w:t xml:space="preserve">  </w:t>
            </w:r>
            <w:r w:rsidRPr="005555E6">
              <w:t>nein</w:t>
            </w:r>
          </w:p>
        </w:tc>
      </w:tr>
      <w:tr w:rsidR="00F9495F" w:rsidTr="005E31AD">
        <w:tblPrEx>
          <w:tblBorders>
            <w:insideH w:val="single" w:sz="4" w:space="0" w:color="999999"/>
            <w:insideV w:val="single" w:sz="4" w:space="0" w:color="999999"/>
          </w:tblBorders>
        </w:tblPrEx>
        <w:tc>
          <w:tcPr>
            <w:tcW w:w="5637" w:type="dxa"/>
            <w:shd w:val="clear" w:color="auto" w:fill="auto"/>
          </w:tcPr>
          <w:p w:rsidR="00F9495F" w:rsidRDefault="00F9495F" w:rsidP="00153D09">
            <w:pPr>
              <w:tabs>
                <w:tab w:val="left" w:pos="7088"/>
                <w:tab w:val="left" w:pos="8080"/>
              </w:tabs>
              <w:spacing w:before="60" w:after="60"/>
            </w:pPr>
            <w:r w:rsidRPr="00851463">
              <w:t xml:space="preserve">Wie </w:t>
            </w:r>
            <w:r w:rsidR="00153D09">
              <w:t xml:space="preserve">wird </w:t>
            </w:r>
            <w:r w:rsidRPr="00851463">
              <w:t>die Rückverfolgbarkeit Ihrer Produkte bzw. Diens</w:t>
            </w:r>
            <w:r w:rsidRPr="00851463">
              <w:t>t</w:t>
            </w:r>
            <w:r w:rsidRPr="00851463">
              <w:t>leistungen</w:t>
            </w:r>
            <w:r w:rsidR="00153D09">
              <w:t xml:space="preserve"> gewährleistet</w:t>
            </w:r>
            <w:r w:rsidRPr="00851463">
              <w:t>?</w:t>
            </w:r>
          </w:p>
        </w:tc>
        <w:tc>
          <w:tcPr>
            <w:tcW w:w="4110" w:type="dxa"/>
            <w:shd w:val="clear" w:color="auto" w:fill="auto"/>
          </w:tcPr>
          <w:p w:rsidR="00F9495F" w:rsidRPr="00FB3E7A" w:rsidRDefault="00F9495F" w:rsidP="005D3997">
            <w:pPr>
              <w:pStyle w:val="Kopfzeile"/>
              <w:tabs>
                <w:tab w:val="left" w:pos="922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</w:tbl>
    <w:p w:rsidR="00CA4CA7" w:rsidRDefault="00CA4CA7" w:rsidP="00CA4CA7">
      <w:pPr>
        <w:pStyle w:val="berschrift2"/>
      </w:pPr>
      <w:bookmarkStart w:id="12" w:name="_Toc456773121"/>
      <w:r>
        <w:t>Qualitätsperformance</w:t>
      </w:r>
      <w:bookmarkEnd w:id="12"/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1843"/>
        <w:gridCol w:w="1843"/>
        <w:gridCol w:w="3225"/>
      </w:tblGrid>
      <w:tr w:rsidR="003E5D7D" w:rsidTr="00FB3E7A">
        <w:trPr>
          <w:cantSplit/>
        </w:trPr>
        <w:tc>
          <w:tcPr>
            <w:tcW w:w="2943" w:type="dxa"/>
            <w:shd w:val="clear" w:color="auto" w:fill="auto"/>
          </w:tcPr>
          <w:p w:rsidR="003E5D7D" w:rsidRPr="00851463" w:rsidRDefault="003E5D7D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Produktgruppe</w:t>
            </w:r>
          </w:p>
        </w:tc>
        <w:tc>
          <w:tcPr>
            <w:tcW w:w="1843" w:type="dxa"/>
          </w:tcPr>
          <w:p w:rsidR="003E5D7D" w:rsidRPr="00A1150D" w:rsidRDefault="003E5D7D" w:rsidP="005D3997">
            <w:pPr>
              <w:tabs>
                <w:tab w:val="left" w:pos="884"/>
              </w:tabs>
              <w:spacing w:before="60" w:after="60"/>
              <w:rPr>
                <w:u w:color="0000FF"/>
              </w:rPr>
            </w:pPr>
            <w:r>
              <w:rPr>
                <w:u w:color="0000FF"/>
              </w:rPr>
              <w:t>Anlieferqualität [ppm]</w:t>
            </w:r>
          </w:p>
        </w:tc>
        <w:tc>
          <w:tcPr>
            <w:tcW w:w="1843" w:type="dxa"/>
          </w:tcPr>
          <w:p w:rsidR="003E5D7D" w:rsidRPr="00A1150D" w:rsidRDefault="003E5D7D" w:rsidP="005D3997">
            <w:pPr>
              <w:tabs>
                <w:tab w:val="left" w:pos="884"/>
              </w:tabs>
              <w:spacing w:before="60" w:after="60"/>
              <w:rPr>
                <w:u w:color="0000FF"/>
              </w:rPr>
            </w:pPr>
            <w:r>
              <w:rPr>
                <w:u w:color="0000FF"/>
              </w:rPr>
              <w:t>Gewährleistungs-quote [ppm]</w:t>
            </w:r>
          </w:p>
        </w:tc>
        <w:tc>
          <w:tcPr>
            <w:tcW w:w="3225" w:type="dxa"/>
            <w:shd w:val="clear" w:color="auto" w:fill="auto"/>
          </w:tcPr>
          <w:p w:rsidR="003E5D7D" w:rsidRPr="00851463" w:rsidRDefault="003E5D7D" w:rsidP="005D3997">
            <w:pPr>
              <w:tabs>
                <w:tab w:val="left" w:pos="884"/>
              </w:tabs>
              <w:spacing w:before="60" w:after="60"/>
            </w:pPr>
            <w:r>
              <w:t>Typische Fehler</w:t>
            </w:r>
          </w:p>
        </w:tc>
      </w:tr>
      <w:tr w:rsidR="003E5D7D" w:rsidRPr="00FB3E7A" w:rsidTr="00FB3E7A">
        <w:trPr>
          <w:cantSplit/>
        </w:trPr>
        <w:tc>
          <w:tcPr>
            <w:tcW w:w="2943" w:type="dxa"/>
            <w:shd w:val="clear" w:color="auto" w:fill="auto"/>
          </w:tcPr>
          <w:p w:rsidR="003E5D7D" w:rsidRPr="00FB3E7A" w:rsidRDefault="00E71388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</w:tcPr>
          <w:p w:rsidR="003E5D7D" w:rsidRPr="00FB3E7A" w:rsidRDefault="00E71388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</w:tcPr>
          <w:p w:rsidR="003E5D7D" w:rsidRPr="00FB3E7A" w:rsidRDefault="00E71388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25" w:type="dxa"/>
            <w:shd w:val="clear" w:color="auto" w:fill="auto"/>
          </w:tcPr>
          <w:p w:rsidR="003E5D7D" w:rsidRPr="00FB3E7A" w:rsidRDefault="00E71388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3E5D7D" w:rsidRPr="00FB3E7A" w:rsidDel="00CA4CA7" w:rsidTr="00FB3E7A">
        <w:trPr>
          <w:cantSplit/>
        </w:trPr>
        <w:tc>
          <w:tcPr>
            <w:tcW w:w="2943" w:type="dxa"/>
            <w:shd w:val="clear" w:color="auto" w:fill="auto"/>
          </w:tcPr>
          <w:p w:rsidR="003E5D7D" w:rsidRPr="00FB3E7A" w:rsidDel="00CA4CA7" w:rsidRDefault="00E71388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</w:tcPr>
          <w:p w:rsidR="003E5D7D" w:rsidRPr="00FB3E7A" w:rsidRDefault="00E71388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</w:tcPr>
          <w:p w:rsidR="003E5D7D" w:rsidRPr="00FB3E7A" w:rsidRDefault="00E71388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25" w:type="dxa"/>
            <w:shd w:val="clear" w:color="auto" w:fill="auto"/>
          </w:tcPr>
          <w:p w:rsidR="003E5D7D" w:rsidRPr="00FB3E7A" w:rsidDel="00CA4CA7" w:rsidRDefault="00E71388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3E5D7D" w:rsidRPr="00FB3E7A" w:rsidDel="00CA4CA7" w:rsidTr="00FB3E7A">
        <w:trPr>
          <w:cantSplit/>
        </w:trPr>
        <w:tc>
          <w:tcPr>
            <w:tcW w:w="2943" w:type="dxa"/>
            <w:shd w:val="clear" w:color="auto" w:fill="auto"/>
          </w:tcPr>
          <w:p w:rsidR="003E5D7D" w:rsidRPr="00FB3E7A" w:rsidDel="00CA4CA7" w:rsidRDefault="00E71388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</w:tcPr>
          <w:p w:rsidR="003E5D7D" w:rsidRPr="00FB3E7A" w:rsidRDefault="00E71388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</w:tcPr>
          <w:p w:rsidR="003E5D7D" w:rsidRPr="00FB3E7A" w:rsidRDefault="00E71388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25" w:type="dxa"/>
            <w:shd w:val="clear" w:color="auto" w:fill="auto"/>
          </w:tcPr>
          <w:p w:rsidR="003E5D7D" w:rsidRPr="00FB3E7A" w:rsidDel="00CA4CA7" w:rsidRDefault="00E71388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3E5D7D" w:rsidRPr="00FB3E7A" w:rsidDel="00CA4CA7" w:rsidTr="00FB3E7A">
        <w:trPr>
          <w:cantSplit/>
        </w:trPr>
        <w:tc>
          <w:tcPr>
            <w:tcW w:w="2943" w:type="dxa"/>
            <w:shd w:val="clear" w:color="auto" w:fill="auto"/>
          </w:tcPr>
          <w:p w:rsidR="003E5D7D" w:rsidRPr="00FB3E7A" w:rsidDel="00CA4CA7" w:rsidRDefault="00E71388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</w:tcPr>
          <w:p w:rsidR="003E5D7D" w:rsidRPr="00FB3E7A" w:rsidRDefault="00E71388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1843" w:type="dxa"/>
          </w:tcPr>
          <w:p w:rsidR="003E5D7D" w:rsidRPr="00FB3E7A" w:rsidRDefault="00E71388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  <w:tc>
          <w:tcPr>
            <w:tcW w:w="3225" w:type="dxa"/>
            <w:shd w:val="clear" w:color="auto" w:fill="auto"/>
          </w:tcPr>
          <w:p w:rsidR="003E5D7D" w:rsidRPr="00FB3E7A" w:rsidDel="00CA4CA7" w:rsidRDefault="00E71388" w:rsidP="005D3997">
            <w:pPr>
              <w:tabs>
                <w:tab w:val="left" w:pos="853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</w:tbl>
    <w:p w:rsidR="00B27AE2" w:rsidRDefault="00B27AE2">
      <w:pPr>
        <w:rPr>
          <w:b/>
          <w:color w:val="FF8800"/>
          <w:sz w:val="28"/>
        </w:rPr>
      </w:pPr>
      <w:bookmarkStart w:id="13" w:name="_Toc456773122"/>
      <w:r>
        <w:br w:type="page"/>
      </w:r>
    </w:p>
    <w:p w:rsidR="00CA4CA7" w:rsidRDefault="00CA4CA7" w:rsidP="00CA4CA7">
      <w:pPr>
        <w:pStyle w:val="berschrift1"/>
      </w:pPr>
      <w:r>
        <w:lastRenderedPageBreak/>
        <w:t>Entwicklung</w:t>
      </w:r>
      <w:bookmarkEnd w:id="13"/>
      <w:r w:rsidR="007E6316">
        <w:t xml:space="preserve"> &amp; Konstruktion</w:t>
      </w:r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4F3F2C" w:rsidTr="005E31AD">
        <w:tc>
          <w:tcPr>
            <w:tcW w:w="5637" w:type="dxa"/>
            <w:shd w:val="clear" w:color="auto" w:fill="auto"/>
          </w:tcPr>
          <w:p w:rsidR="004F3F2C" w:rsidRPr="00851463" w:rsidRDefault="004F3F2C" w:rsidP="008C7B2C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Gibt es einen dokumentierten Änderungsmanagementpr</w:t>
            </w:r>
            <w:r>
              <w:t>o</w:t>
            </w:r>
            <w:r>
              <w:t>zess?</w:t>
            </w:r>
          </w:p>
        </w:tc>
        <w:tc>
          <w:tcPr>
            <w:tcW w:w="4110" w:type="dxa"/>
            <w:shd w:val="clear" w:color="auto" w:fill="auto"/>
          </w:tcPr>
          <w:p w:rsidR="004F3F2C" w:rsidRPr="00851463" w:rsidRDefault="004F3F2C" w:rsidP="008C7B2C">
            <w:pPr>
              <w:tabs>
                <w:tab w:val="left" w:pos="1309"/>
              </w:tabs>
              <w:spacing w:before="60" w:after="60"/>
            </w:pPr>
            <w:r w:rsidRPr="00A1150D">
              <w:rPr>
                <w:u w:color="0000FF"/>
              </w:rPr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150D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A1150D">
              <w:rPr>
                <w:u w:color="0000FF"/>
              </w:rPr>
              <w:fldChar w:fldCharType="end"/>
            </w:r>
            <w:r w:rsidRPr="00A1150D">
              <w:rPr>
                <w:u w:color="0000FF"/>
              </w:rPr>
              <w:t xml:space="preserve">   ja </w:t>
            </w:r>
            <w:r w:rsidRPr="00A1150D">
              <w:rPr>
                <w:u w:color="0000FF"/>
              </w:rPr>
              <w:tab/>
            </w:r>
            <w:r w:rsidRPr="00A1150D">
              <w:rPr>
                <w:u w:color="0000FF"/>
              </w:rPr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150D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A1150D">
              <w:rPr>
                <w:u w:color="0000FF"/>
              </w:rPr>
              <w:fldChar w:fldCharType="end"/>
            </w:r>
            <w:r w:rsidRPr="00A1150D">
              <w:rPr>
                <w:u w:color="0000FF"/>
              </w:rPr>
              <w:t xml:space="preserve">   nein</w:t>
            </w:r>
          </w:p>
        </w:tc>
      </w:tr>
      <w:tr w:rsidR="00CA4CA7" w:rsidTr="005E31AD">
        <w:tc>
          <w:tcPr>
            <w:tcW w:w="5637" w:type="dxa"/>
            <w:shd w:val="clear" w:color="auto" w:fill="auto"/>
          </w:tcPr>
          <w:p w:rsidR="00CA4CA7" w:rsidRDefault="00CA4CA7" w:rsidP="00153D09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 xml:space="preserve">Wie und wann </w:t>
            </w:r>
            <w:r w:rsidR="00153D09">
              <w:t>werden</w:t>
            </w:r>
            <w:r>
              <w:t xml:space="preserve"> Kunden bei Änderungen bzw. Abkü</w:t>
            </w:r>
            <w:r>
              <w:t>n</w:t>
            </w:r>
            <w:r>
              <w:t xml:space="preserve">digung </w:t>
            </w:r>
            <w:r w:rsidR="00153D09">
              <w:t>d</w:t>
            </w:r>
            <w:r>
              <w:t>er Produkte</w:t>
            </w:r>
            <w:r w:rsidR="00153D09">
              <w:t xml:space="preserve"> informiert</w:t>
            </w:r>
            <w:r>
              <w:t>?</w:t>
            </w:r>
          </w:p>
        </w:tc>
        <w:tc>
          <w:tcPr>
            <w:tcW w:w="4110" w:type="dxa"/>
            <w:shd w:val="clear" w:color="auto" w:fill="auto"/>
          </w:tcPr>
          <w:p w:rsidR="00CA4CA7" w:rsidRPr="00FB3E7A" w:rsidRDefault="00882EF3" w:rsidP="002D1841">
            <w:pPr>
              <w:tabs>
                <w:tab w:val="left" w:pos="853"/>
                <w:tab w:val="left" w:pos="8080"/>
              </w:tabs>
              <w:spacing w:before="60" w:after="60"/>
            </w:pPr>
            <w:r>
              <w:fldChar w:fldCharType="begin">
                <w:ffData>
                  <w:name w:val="Text103"/>
                  <w:enabled/>
                  <w:calcOnExit w:val="0"/>
                  <w:statusText w:type="text" w:val="Bitte führen Sie Details an zu PCN Process, EOL Notification, PTN Process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A4CA7" w:rsidDel="00CA4CA7" w:rsidTr="005E31AD">
        <w:tc>
          <w:tcPr>
            <w:tcW w:w="5637" w:type="dxa"/>
            <w:shd w:val="clear" w:color="auto" w:fill="auto"/>
          </w:tcPr>
          <w:p w:rsidR="00CA4CA7" w:rsidRPr="00F32C72" w:rsidDel="00CA4CA7" w:rsidRDefault="00CA4CA7" w:rsidP="005D3997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 xml:space="preserve">Gibt es einen </w:t>
            </w:r>
            <w:r w:rsidR="004F3F2C">
              <w:t xml:space="preserve">dokumentierten </w:t>
            </w:r>
            <w:r>
              <w:t>Anforderungsmanagemen</w:t>
            </w:r>
            <w:r>
              <w:t>t</w:t>
            </w:r>
            <w:r>
              <w:t>prozess?</w:t>
            </w:r>
          </w:p>
        </w:tc>
        <w:tc>
          <w:tcPr>
            <w:tcW w:w="4110" w:type="dxa"/>
            <w:shd w:val="clear" w:color="auto" w:fill="auto"/>
          </w:tcPr>
          <w:p w:rsidR="00CA4CA7" w:rsidRPr="00A1150D" w:rsidDel="00CA4CA7" w:rsidRDefault="00CA4CA7" w:rsidP="00C55637">
            <w:pPr>
              <w:tabs>
                <w:tab w:val="left" w:pos="1309"/>
                <w:tab w:val="left" w:pos="8080"/>
              </w:tabs>
              <w:spacing w:before="60" w:after="60"/>
              <w:rPr>
                <w:u w:color="0000FF"/>
              </w:rPr>
            </w:pPr>
            <w:r w:rsidRPr="00A1150D">
              <w:rPr>
                <w:u w:color="0000FF"/>
              </w:rPr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150D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A1150D">
              <w:rPr>
                <w:u w:color="0000FF"/>
              </w:rPr>
              <w:fldChar w:fldCharType="end"/>
            </w:r>
            <w:r w:rsidRPr="00A1150D">
              <w:rPr>
                <w:u w:color="0000FF"/>
              </w:rPr>
              <w:t xml:space="preserve">   ja </w:t>
            </w:r>
            <w:r w:rsidRPr="00A1150D">
              <w:rPr>
                <w:u w:color="0000FF"/>
              </w:rPr>
              <w:tab/>
            </w:r>
            <w:r w:rsidRPr="00A1150D">
              <w:rPr>
                <w:u w:color="0000FF"/>
              </w:rPr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1150D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A1150D">
              <w:rPr>
                <w:u w:color="0000FF"/>
              </w:rPr>
              <w:fldChar w:fldCharType="end"/>
            </w:r>
            <w:r w:rsidRPr="00A1150D">
              <w:rPr>
                <w:u w:color="0000FF"/>
              </w:rPr>
              <w:t xml:space="preserve">   nein</w:t>
            </w:r>
          </w:p>
        </w:tc>
      </w:tr>
    </w:tbl>
    <w:p w:rsidR="00F24BFF" w:rsidRPr="00346476" w:rsidRDefault="00E612D6" w:rsidP="00F24BFF">
      <w:pPr>
        <w:pStyle w:val="berschrift1"/>
      </w:pPr>
      <w:bookmarkStart w:id="14" w:name="_Toc456773123"/>
      <w:r>
        <w:t xml:space="preserve">Produktion </w:t>
      </w:r>
      <w:bookmarkEnd w:id="14"/>
    </w:p>
    <w:tbl>
      <w:tblPr>
        <w:tblW w:w="970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4110"/>
      </w:tblGrid>
      <w:tr w:rsidR="00F24BFF" w:rsidRPr="009706F1" w:rsidTr="005E31AD">
        <w:trPr>
          <w:trHeight w:val="300"/>
        </w:trPr>
        <w:tc>
          <w:tcPr>
            <w:tcW w:w="5599" w:type="dxa"/>
          </w:tcPr>
          <w:p w:rsidR="00F24BFF" w:rsidRPr="009706F1" w:rsidRDefault="00153D09" w:rsidP="00153D09">
            <w:pPr>
              <w:pStyle w:val="Kopfzeile"/>
              <w:spacing w:before="60" w:after="60"/>
              <w:rPr>
                <w:noProof/>
              </w:rPr>
            </w:pPr>
            <w:r>
              <w:rPr>
                <w:noProof/>
              </w:rPr>
              <w:t>Existiert</w:t>
            </w:r>
            <w:r w:rsidR="00F24BFF" w:rsidRPr="009706F1">
              <w:rPr>
                <w:noProof/>
              </w:rPr>
              <w:t xml:space="preserve"> eine Eigenfertigung, in der all</w:t>
            </w:r>
            <w:r>
              <w:rPr>
                <w:noProof/>
              </w:rPr>
              <w:t>e</w:t>
            </w:r>
            <w:r w:rsidR="00F24BFF" w:rsidRPr="009706F1">
              <w:rPr>
                <w:noProof/>
              </w:rPr>
              <w:t xml:space="preserve"> Produkte her</w:t>
            </w:r>
            <w:r>
              <w:rPr>
                <w:noProof/>
              </w:rPr>
              <w:t>ge</w:t>
            </w:r>
            <w:r w:rsidR="00F24BFF" w:rsidRPr="009706F1">
              <w:rPr>
                <w:noProof/>
              </w:rPr>
              <w:t>stell</w:t>
            </w:r>
            <w:r>
              <w:rPr>
                <w:noProof/>
              </w:rPr>
              <w:t>t werden</w:t>
            </w:r>
            <w:r w:rsidR="00F24BFF" w:rsidRPr="009706F1">
              <w:rPr>
                <w:noProof/>
              </w:rPr>
              <w:t>?</w:t>
            </w:r>
          </w:p>
        </w:tc>
        <w:tc>
          <w:tcPr>
            <w:tcW w:w="4110" w:type="dxa"/>
          </w:tcPr>
          <w:p w:rsidR="00F24BFF" w:rsidRPr="009706F1" w:rsidRDefault="00F24BFF" w:rsidP="009706F1">
            <w:pPr>
              <w:pStyle w:val="Kopfzeile"/>
              <w:tabs>
                <w:tab w:val="left" w:pos="1347"/>
              </w:tabs>
              <w:spacing w:before="60" w:after="60"/>
              <w:rPr>
                <w:sz w:val="16"/>
              </w:rPr>
            </w:pPr>
            <w:r w:rsidRPr="009706F1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Pr="009706F1">
              <w:t xml:space="preserve">   ja</w:t>
            </w:r>
            <w:r w:rsidRPr="009706F1">
              <w:tab/>
            </w:r>
            <w:r w:rsidRPr="009706F1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="009706F1" w:rsidRPr="009706F1">
              <w:t xml:space="preserve">   nein</w:t>
            </w:r>
          </w:p>
        </w:tc>
      </w:tr>
      <w:tr w:rsidR="00F24BFF" w:rsidRPr="009706F1" w:rsidTr="005E31AD">
        <w:trPr>
          <w:trHeight w:val="300"/>
        </w:trPr>
        <w:tc>
          <w:tcPr>
            <w:tcW w:w="5599" w:type="dxa"/>
          </w:tcPr>
          <w:p w:rsidR="00F24BFF" w:rsidRPr="009706F1" w:rsidRDefault="001A239D" w:rsidP="00153D09">
            <w:pPr>
              <w:pStyle w:val="Kopfzeile"/>
              <w:spacing w:before="60" w:after="60"/>
              <w:rPr>
                <w:noProof/>
                <w:u w:val="single" w:color="0000FF"/>
              </w:rPr>
            </w:pPr>
            <w:r>
              <w:t>E</w:t>
            </w:r>
            <w:r w:rsidR="00153D09">
              <w:t>xistiert</w:t>
            </w:r>
            <w:r w:rsidR="00F24BFF" w:rsidRPr="009706F1">
              <w:t xml:space="preserve"> eine “brand-label”-Produktion?</w:t>
            </w:r>
          </w:p>
        </w:tc>
        <w:tc>
          <w:tcPr>
            <w:tcW w:w="4110" w:type="dxa"/>
          </w:tcPr>
          <w:p w:rsidR="00F24BFF" w:rsidRPr="009706F1" w:rsidRDefault="00F24BFF" w:rsidP="009706F1">
            <w:pPr>
              <w:pStyle w:val="Kopfzeile"/>
              <w:tabs>
                <w:tab w:val="left" w:pos="1347"/>
                <w:tab w:val="left" w:pos="1418"/>
              </w:tabs>
              <w:spacing w:before="60" w:after="60"/>
            </w:pPr>
            <w:r w:rsidRPr="009706F1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Pr="009706F1">
              <w:t xml:space="preserve">   ja</w:t>
            </w:r>
            <w:r w:rsidRPr="009706F1">
              <w:tab/>
            </w:r>
            <w:r w:rsidRPr="009706F1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Pr="009706F1">
              <w:t xml:space="preserve">   nein</w:t>
            </w:r>
          </w:p>
        </w:tc>
      </w:tr>
      <w:tr w:rsidR="00F24BFF" w:rsidRPr="009706F1" w:rsidTr="005E31AD">
        <w:trPr>
          <w:trHeight w:val="300"/>
        </w:trPr>
        <w:tc>
          <w:tcPr>
            <w:tcW w:w="5599" w:type="dxa"/>
          </w:tcPr>
          <w:p w:rsidR="00F24BFF" w:rsidRPr="009706F1" w:rsidRDefault="00C5122D" w:rsidP="00C5122D">
            <w:pPr>
              <w:pStyle w:val="Kopfzeile"/>
              <w:tabs>
                <w:tab w:val="left" w:pos="1418"/>
                <w:tab w:val="left" w:pos="2850"/>
              </w:tabs>
              <w:spacing w:before="60" w:after="60"/>
            </w:pPr>
            <w:r>
              <w:t>Wenn nein, eine a</w:t>
            </w:r>
            <w:r w:rsidR="00A32039">
              <w:t>ndere Art? (kurze Beschreibung)</w:t>
            </w:r>
          </w:p>
        </w:tc>
        <w:tc>
          <w:tcPr>
            <w:tcW w:w="4110" w:type="dxa"/>
          </w:tcPr>
          <w:p w:rsidR="00F24BFF" w:rsidRPr="00FB3E7A" w:rsidRDefault="00F24BFF" w:rsidP="005D3997">
            <w:pPr>
              <w:pStyle w:val="Kopfzeile"/>
              <w:spacing w:before="60" w:after="60"/>
              <w:rPr>
                <w:noProof/>
              </w:rPr>
            </w:pPr>
            <w:r w:rsidRPr="00FB3E7A"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5D3997" w:rsidRPr="009706F1" w:rsidTr="005E31AD">
        <w:trPr>
          <w:trHeight w:val="300"/>
        </w:trPr>
        <w:tc>
          <w:tcPr>
            <w:tcW w:w="5599" w:type="dxa"/>
          </w:tcPr>
          <w:p w:rsidR="005D3997" w:rsidRPr="009706F1" w:rsidRDefault="005D3997" w:rsidP="005D3997">
            <w:pPr>
              <w:pStyle w:val="Kopfzeile"/>
              <w:tabs>
                <w:tab w:val="left" w:pos="5100"/>
              </w:tabs>
              <w:spacing w:before="60" w:after="60"/>
              <w:rPr>
                <w:noProof/>
              </w:rPr>
            </w:pPr>
            <w:r w:rsidRPr="009706F1">
              <w:rPr>
                <w:noProof/>
              </w:rPr>
              <w:t>Gibt es Fertigungs</w:t>
            </w:r>
            <w:r w:rsidR="00E612D6">
              <w:rPr>
                <w:noProof/>
              </w:rPr>
              <w:t>verfahren, die durch externe Unternehmen</w:t>
            </w:r>
            <w:r w:rsidRPr="009706F1">
              <w:rPr>
                <w:noProof/>
              </w:rPr>
              <w:t xml:space="preserve"> durchgefüh</w:t>
            </w:r>
            <w:r w:rsidR="00153D09">
              <w:rPr>
                <w:noProof/>
              </w:rPr>
              <w:t>r</w:t>
            </w:r>
            <w:r w:rsidRPr="009706F1">
              <w:rPr>
                <w:noProof/>
              </w:rPr>
              <w:t>t werden?</w:t>
            </w:r>
          </w:p>
          <w:p w:rsidR="005D3997" w:rsidRPr="009706F1" w:rsidRDefault="005D3997" w:rsidP="005D3997">
            <w:pPr>
              <w:pStyle w:val="Kopfzeile"/>
              <w:tabs>
                <w:tab w:val="left" w:pos="5100"/>
              </w:tabs>
              <w:spacing w:before="60" w:after="60"/>
              <w:rPr>
                <w:noProof/>
              </w:rPr>
            </w:pPr>
            <w:r w:rsidRPr="009706F1">
              <w:rPr>
                <w:noProof/>
              </w:rPr>
              <w:t>Wenn ja, welche</w:t>
            </w:r>
          </w:p>
        </w:tc>
        <w:tc>
          <w:tcPr>
            <w:tcW w:w="4110" w:type="dxa"/>
          </w:tcPr>
          <w:p w:rsidR="005D3997" w:rsidRDefault="00882EF3" w:rsidP="009706F1">
            <w:pPr>
              <w:pStyle w:val="Kopfzeile"/>
              <w:tabs>
                <w:tab w:val="left" w:pos="1347"/>
              </w:tabs>
              <w:spacing w:before="60" w:after="60"/>
            </w:pPr>
            <w:r>
              <w:fldChar w:fldCharType="begin">
                <w:ffData>
                  <w:name w:val="Kontrollkästchen3"/>
                  <w:enabled/>
                  <w:calcOnExit w:val="0"/>
                  <w:statusText w:type="text" w:val="Externe Unternehmen, welche nicht zu Ihrem Unternehmen gehören oder Teil des Konzerns sind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D284D">
              <w:fldChar w:fldCharType="separate"/>
            </w:r>
            <w:r>
              <w:fldChar w:fldCharType="end"/>
            </w:r>
            <w:r w:rsidR="005D3997" w:rsidRPr="009706F1">
              <w:t xml:space="preserve">   ja</w:t>
            </w:r>
            <w:r w:rsidR="005D3997" w:rsidRPr="009706F1">
              <w:tab/>
            </w:r>
            <w:r w:rsidR="005D3997" w:rsidRPr="009706F1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D3997" w:rsidRPr="009706F1">
              <w:instrText xml:space="preserve"> FORMCHECKBOX </w:instrText>
            </w:r>
            <w:r w:rsidR="000D284D">
              <w:fldChar w:fldCharType="separate"/>
            </w:r>
            <w:r w:rsidR="005D3997" w:rsidRPr="009706F1">
              <w:fldChar w:fldCharType="end"/>
            </w:r>
            <w:r w:rsidR="009706F1" w:rsidRPr="009706F1">
              <w:t xml:space="preserve">   nein</w:t>
            </w:r>
          </w:p>
          <w:p w:rsidR="00483B92" w:rsidRPr="009706F1" w:rsidRDefault="00483B92" w:rsidP="009706F1">
            <w:pPr>
              <w:pStyle w:val="Kopfzeile"/>
              <w:tabs>
                <w:tab w:val="left" w:pos="1347"/>
              </w:tabs>
              <w:spacing w:before="60" w:after="60"/>
            </w:pPr>
          </w:p>
          <w:p w:rsidR="005D3997" w:rsidRPr="00FB3E7A" w:rsidRDefault="005D3997" w:rsidP="005D3997">
            <w:pPr>
              <w:pStyle w:val="Kopfzeile"/>
              <w:spacing w:before="60" w:after="60"/>
              <w:rPr>
                <w:noProof/>
              </w:rPr>
            </w:pPr>
            <w:r w:rsidRPr="00FB3E7A"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</w:tbl>
    <w:p w:rsidR="003F734D" w:rsidRDefault="003F734D" w:rsidP="003F734D">
      <w:pPr>
        <w:pStyle w:val="berschrift1"/>
      </w:pPr>
      <w:bookmarkStart w:id="15" w:name="_Toc456773124"/>
      <w:r>
        <w:t xml:space="preserve">Einkauf &amp; </w:t>
      </w:r>
      <w:r w:rsidRPr="00346476">
        <w:t>Logistik</w:t>
      </w:r>
    </w:p>
    <w:tbl>
      <w:tblPr>
        <w:tblW w:w="9709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99"/>
        <w:gridCol w:w="4110"/>
      </w:tblGrid>
      <w:tr w:rsidR="0000307C" w:rsidRPr="009706F1" w:rsidTr="005E31AD">
        <w:trPr>
          <w:trHeight w:val="300"/>
        </w:trPr>
        <w:tc>
          <w:tcPr>
            <w:tcW w:w="5599" w:type="dxa"/>
          </w:tcPr>
          <w:p w:rsidR="0000307C" w:rsidRDefault="0000307C" w:rsidP="00E71388">
            <w:pPr>
              <w:pStyle w:val="Kopfzeile"/>
              <w:tabs>
                <w:tab w:val="left" w:pos="5100"/>
              </w:tabs>
              <w:spacing w:before="60" w:after="60"/>
              <w:rPr>
                <w:noProof/>
              </w:rPr>
            </w:pPr>
            <w:r>
              <w:rPr>
                <w:noProof/>
              </w:rPr>
              <w:t>Besteht die Bereitschaft einen Rahmenliefervertrag und Logistikvereinbarungen abzuschließen?</w:t>
            </w:r>
          </w:p>
        </w:tc>
        <w:tc>
          <w:tcPr>
            <w:tcW w:w="4110" w:type="dxa"/>
          </w:tcPr>
          <w:p w:rsidR="0000307C" w:rsidRPr="009706F1" w:rsidRDefault="0000307C" w:rsidP="00C84719">
            <w:pPr>
              <w:pStyle w:val="Kopfzeile"/>
              <w:tabs>
                <w:tab w:val="left" w:pos="1347"/>
              </w:tabs>
              <w:spacing w:before="60" w:after="60"/>
              <w:rPr>
                <w:noProof/>
                <w:u w:val="single" w:color="0000FF"/>
              </w:rPr>
            </w:pPr>
            <w:r w:rsidRPr="009706F1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Pr="009706F1">
              <w:t xml:space="preserve">   ja</w:t>
            </w:r>
            <w:r w:rsidR="00C84719">
              <w:tab/>
            </w:r>
            <w:r w:rsidRPr="009706F1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Pr="009706F1">
              <w:t xml:space="preserve">   nein</w:t>
            </w:r>
          </w:p>
        </w:tc>
      </w:tr>
      <w:tr w:rsidR="0000307C" w:rsidRPr="009706F1" w:rsidTr="005E31AD">
        <w:trPr>
          <w:trHeight w:val="300"/>
        </w:trPr>
        <w:tc>
          <w:tcPr>
            <w:tcW w:w="5599" w:type="dxa"/>
          </w:tcPr>
          <w:p w:rsidR="0000307C" w:rsidRDefault="00665A94" w:rsidP="00E71388">
            <w:pPr>
              <w:pStyle w:val="Kopfzeile"/>
              <w:tabs>
                <w:tab w:val="left" w:pos="5100"/>
              </w:tabs>
              <w:spacing w:before="60" w:after="60"/>
              <w:rPr>
                <w:noProof/>
              </w:rPr>
            </w:pPr>
            <w:r>
              <w:rPr>
                <w:noProof/>
              </w:rPr>
              <w:t>Besteht</w:t>
            </w:r>
            <w:r w:rsidR="0000307C">
              <w:rPr>
                <w:noProof/>
              </w:rPr>
              <w:t xml:space="preserve"> die Bereitschaft ein Non-Disclosure-Agreement abzuschließen?</w:t>
            </w:r>
          </w:p>
        </w:tc>
        <w:tc>
          <w:tcPr>
            <w:tcW w:w="4110" w:type="dxa"/>
          </w:tcPr>
          <w:p w:rsidR="0000307C" w:rsidRPr="009706F1" w:rsidRDefault="0000307C" w:rsidP="00C84719">
            <w:pPr>
              <w:pStyle w:val="Kopfzeile"/>
              <w:tabs>
                <w:tab w:val="left" w:pos="1347"/>
              </w:tabs>
              <w:spacing w:before="60" w:after="60"/>
            </w:pPr>
            <w:r w:rsidRPr="009706F1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Pr="009706F1">
              <w:t xml:space="preserve">   ja</w:t>
            </w:r>
            <w:r w:rsidRPr="009706F1">
              <w:tab/>
            </w:r>
            <w:r w:rsidRPr="009706F1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Pr="009706F1">
              <w:t xml:space="preserve">   nein</w:t>
            </w:r>
          </w:p>
        </w:tc>
      </w:tr>
      <w:tr w:rsidR="00E71388" w:rsidRPr="009706F1" w:rsidTr="005E31AD">
        <w:trPr>
          <w:trHeight w:val="300"/>
        </w:trPr>
        <w:tc>
          <w:tcPr>
            <w:tcW w:w="5599" w:type="dxa"/>
          </w:tcPr>
          <w:p w:rsidR="00E71388" w:rsidRPr="00E71388" w:rsidRDefault="00E71388" w:rsidP="00E71388">
            <w:pPr>
              <w:pStyle w:val="Kopfzeile"/>
              <w:spacing w:before="60" w:after="60"/>
              <w:rPr>
                <w:noProof/>
              </w:rPr>
            </w:pPr>
            <w:r w:rsidRPr="00E71388">
              <w:rPr>
                <w:szCs w:val="22"/>
              </w:rPr>
              <w:t>Welche Art</w:t>
            </w:r>
            <w:r w:rsidR="00C5122D">
              <w:rPr>
                <w:szCs w:val="22"/>
              </w:rPr>
              <w:t>en</w:t>
            </w:r>
            <w:r w:rsidRPr="00E71388">
              <w:rPr>
                <w:szCs w:val="22"/>
              </w:rPr>
              <w:t xml:space="preserve"> von Logistiklösung</w:t>
            </w:r>
            <w:r w:rsidR="00C5122D">
              <w:rPr>
                <w:szCs w:val="22"/>
              </w:rPr>
              <w:t>en</w:t>
            </w:r>
            <w:r w:rsidRPr="00E71388">
              <w:rPr>
                <w:szCs w:val="22"/>
              </w:rPr>
              <w:t xml:space="preserve"> </w:t>
            </w:r>
            <w:r w:rsidR="009B54A1">
              <w:rPr>
                <w:szCs w:val="22"/>
              </w:rPr>
              <w:t>(z. B. Forecast, Siche</w:t>
            </w:r>
            <w:r w:rsidR="009B54A1">
              <w:rPr>
                <w:szCs w:val="22"/>
              </w:rPr>
              <w:t>r</w:t>
            </w:r>
            <w:r w:rsidR="009B54A1">
              <w:rPr>
                <w:szCs w:val="22"/>
              </w:rPr>
              <w:t xml:space="preserve">heitslager, Konsignation, etc.) </w:t>
            </w:r>
            <w:r w:rsidRPr="00E71388">
              <w:rPr>
                <w:szCs w:val="22"/>
              </w:rPr>
              <w:t>können angeboten werden?</w:t>
            </w:r>
          </w:p>
        </w:tc>
        <w:tc>
          <w:tcPr>
            <w:tcW w:w="4110" w:type="dxa"/>
          </w:tcPr>
          <w:p w:rsidR="00E71388" w:rsidRPr="00FB3E7A" w:rsidRDefault="00E71388" w:rsidP="00E71388">
            <w:pPr>
              <w:pStyle w:val="Kopfzeile"/>
              <w:spacing w:before="60" w:after="60"/>
              <w:rPr>
                <w:noProof/>
              </w:rPr>
            </w:pPr>
            <w:r w:rsidRPr="00FB3E7A">
              <w:rPr>
                <w:noProof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rPr>
                <w:noProof/>
              </w:rPr>
              <w:instrText xml:space="preserve"> FORMTEXT </w:instrText>
            </w:r>
            <w:r w:rsidRPr="00FB3E7A">
              <w:rPr>
                <w:noProof/>
              </w:rPr>
            </w:r>
            <w:r w:rsidRPr="00FB3E7A">
              <w:rPr>
                <w:noProof/>
              </w:rPr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fldChar w:fldCharType="end"/>
            </w:r>
          </w:p>
        </w:tc>
      </w:tr>
      <w:tr w:rsidR="003F734D" w:rsidRPr="009706F1" w:rsidTr="005E31AD">
        <w:trPr>
          <w:trHeight w:val="300"/>
        </w:trPr>
        <w:tc>
          <w:tcPr>
            <w:tcW w:w="5599" w:type="dxa"/>
          </w:tcPr>
          <w:p w:rsidR="003F734D" w:rsidRPr="009706F1" w:rsidRDefault="003F734D" w:rsidP="00917954">
            <w:pPr>
              <w:pStyle w:val="Kopfzeile"/>
              <w:spacing w:before="60" w:after="60"/>
              <w:rPr>
                <w:noProof/>
              </w:rPr>
            </w:pPr>
            <w:r w:rsidRPr="009706F1">
              <w:rPr>
                <w:noProof/>
              </w:rPr>
              <w:t xml:space="preserve">Welches </w:t>
            </w:r>
            <w:r w:rsidR="00917954">
              <w:rPr>
                <w:noProof/>
              </w:rPr>
              <w:t>ERP- / PPS</w:t>
            </w:r>
            <w:r w:rsidRPr="009706F1">
              <w:rPr>
                <w:noProof/>
              </w:rPr>
              <w:t xml:space="preserve">-System </w:t>
            </w:r>
            <w:r>
              <w:rPr>
                <w:noProof/>
              </w:rPr>
              <w:t xml:space="preserve">wird </w:t>
            </w:r>
            <w:r w:rsidRPr="009706F1">
              <w:rPr>
                <w:noProof/>
              </w:rPr>
              <w:t>verwende</w:t>
            </w:r>
            <w:r>
              <w:rPr>
                <w:noProof/>
              </w:rPr>
              <w:t>t</w:t>
            </w:r>
            <w:r w:rsidRPr="009706F1">
              <w:rPr>
                <w:noProof/>
              </w:rPr>
              <w:t>?</w:t>
            </w:r>
          </w:p>
        </w:tc>
        <w:tc>
          <w:tcPr>
            <w:tcW w:w="4110" w:type="dxa"/>
          </w:tcPr>
          <w:p w:rsidR="003F734D" w:rsidRPr="00FB3E7A" w:rsidRDefault="003F734D" w:rsidP="00E71388">
            <w:pPr>
              <w:pStyle w:val="Kopfzeile"/>
              <w:spacing w:before="60" w:after="60"/>
              <w:rPr>
                <w:noProof/>
              </w:rPr>
            </w:pPr>
            <w:r w:rsidRPr="00FB3E7A">
              <w:rPr>
                <w:noProof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rPr>
                <w:noProof/>
              </w:rPr>
              <w:instrText xml:space="preserve"> FORMTEXT </w:instrText>
            </w:r>
            <w:r w:rsidRPr="00FB3E7A">
              <w:rPr>
                <w:noProof/>
              </w:rPr>
            </w:r>
            <w:r w:rsidRPr="00FB3E7A">
              <w:rPr>
                <w:noProof/>
              </w:rPr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fldChar w:fldCharType="end"/>
            </w:r>
          </w:p>
        </w:tc>
      </w:tr>
      <w:tr w:rsidR="003F734D" w:rsidRPr="009706F1" w:rsidTr="005E31AD">
        <w:trPr>
          <w:trHeight w:val="300"/>
        </w:trPr>
        <w:tc>
          <w:tcPr>
            <w:tcW w:w="5599" w:type="dxa"/>
          </w:tcPr>
          <w:p w:rsidR="00480274" w:rsidRDefault="003F734D" w:rsidP="00E71388">
            <w:pPr>
              <w:pStyle w:val="Kopfzeile"/>
              <w:spacing w:before="60" w:after="60"/>
              <w:rPr>
                <w:noProof/>
              </w:rPr>
            </w:pPr>
            <w:r w:rsidRPr="009706F1">
              <w:rPr>
                <w:noProof/>
              </w:rPr>
              <w:t xml:space="preserve">Gibt es die Möglichkeit von </w:t>
            </w:r>
            <w:r w:rsidR="00C5122D">
              <w:rPr>
                <w:noProof/>
              </w:rPr>
              <w:t>e</w:t>
            </w:r>
            <w:r w:rsidRPr="009706F1">
              <w:rPr>
                <w:noProof/>
              </w:rPr>
              <w:t>lektronischem Datenaustausch (EDI)</w:t>
            </w:r>
            <w:r w:rsidR="00480274">
              <w:rPr>
                <w:noProof/>
              </w:rPr>
              <w:t>?</w:t>
            </w:r>
          </w:p>
          <w:p w:rsidR="003F734D" w:rsidRPr="009706F1" w:rsidRDefault="00480274" w:rsidP="00480274">
            <w:pPr>
              <w:pStyle w:val="Kopfzeile"/>
              <w:spacing w:before="60" w:after="60"/>
              <w:rPr>
                <w:noProof/>
              </w:rPr>
            </w:pPr>
            <w:r>
              <w:rPr>
                <w:noProof/>
              </w:rPr>
              <w:t>W</w:t>
            </w:r>
            <w:r w:rsidR="009B54A1">
              <w:rPr>
                <w:noProof/>
              </w:rPr>
              <w:t>enn ja welche Belege</w:t>
            </w:r>
            <w:r w:rsidR="003F734D" w:rsidRPr="009706F1">
              <w:rPr>
                <w:noProof/>
              </w:rPr>
              <w:t>?</w:t>
            </w:r>
          </w:p>
        </w:tc>
        <w:tc>
          <w:tcPr>
            <w:tcW w:w="4110" w:type="dxa"/>
          </w:tcPr>
          <w:p w:rsidR="003F734D" w:rsidRDefault="003F734D" w:rsidP="00E71388">
            <w:pPr>
              <w:pStyle w:val="Kopfzeile"/>
              <w:tabs>
                <w:tab w:val="left" w:pos="1347"/>
              </w:tabs>
              <w:spacing w:before="60" w:after="60"/>
            </w:pPr>
            <w:r w:rsidRPr="009706F1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Pr="009706F1">
              <w:t xml:space="preserve">   ja</w:t>
            </w:r>
            <w:r w:rsidRPr="009706F1">
              <w:tab/>
            </w:r>
            <w:r w:rsidRPr="009706F1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Pr="009706F1">
              <w:t xml:space="preserve">   nein</w:t>
            </w:r>
          </w:p>
          <w:p w:rsidR="00480274" w:rsidRDefault="00480274" w:rsidP="00E71388">
            <w:pPr>
              <w:pStyle w:val="Kopfzeile"/>
              <w:tabs>
                <w:tab w:val="left" w:pos="1347"/>
              </w:tabs>
              <w:spacing w:before="60" w:after="60"/>
            </w:pPr>
          </w:p>
          <w:p w:rsidR="00480274" w:rsidRPr="009706F1" w:rsidRDefault="00480274" w:rsidP="00E71388">
            <w:pPr>
              <w:pStyle w:val="Kopfzeile"/>
              <w:tabs>
                <w:tab w:val="left" w:pos="1347"/>
              </w:tabs>
              <w:spacing w:before="60" w:after="60"/>
              <w:rPr>
                <w:noProof/>
              </w:rPr>
            </w:pPr>
            <w:r w:rsidRPr="00FB3E7A">
              <w:rPr>
                <w:noProof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rPr>
                <w:noProof/>
              </w:rPr>
              <w:instrText xml:space="preserve"> FORMTEXT </w:instrText>
            </w:r>
            <w:r w:rsidRPr="00FB3E7A">
              <w:rPr>
                <w:noProof/>
              </w:rPr>
            </w:r>
            <w:r w:rsidRPr="00FB3E7A">
              <w:rPr>
                <w:noProof/>
              </w:rPr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fldChar w:fldCharType="end"/>
            </w:r>
          </w:p>
        </w:tc>
      </w:tr>
      <w:tr w:rsidR="003F734D" w:rsidRPr="009706F1" w:rsidTr="005E31AD">
        <w:trPr>
          <w:trHeight w:val="300"/>
        </w:trPr>
        <w:tc>
          <w:tcPr>
            <w:tcW w:w="5599" w:type="dxa"/>
          </w:tcPr>
          <w:p w:rsidR="003F734D" w:rsidRPr="009706F1" w:rsidRDefault="003F734D" w:rsidP="00480274">
            <w:pPr>
              <w:pStyle w:val="Kopfzeile"/>
              <w:spacing w:before="60" w:after="60"/>
              <w:rPr>
                <w:noProof/>
              </w:rPr>
            </w:pPr>
            <w:r>
              <w:rPr>
                <w:noProof/>
              </w:rPr>
              <w:t>Besteht</w:t>
            </w:r>
            <w:r w:rsidRPr="009706F1">
              <w:rPr>
                <w:noProof/>
              </w:rPr>
              <w:t xml:space="preserve"> </w:t>
            </w:r>
            <w:r w:rsidR="00C5122D">
              <w:rPr>
                <w:noProof/>
              </w:rPr>
              <w:t xml:space="preserve">die </w:t>
            </w:r>
            <w:r w:rsidRPr="009706F1">
              <w:rPr>
                <w:noProof/>
              </w:rPr>
              <w:t>Bereitschaft zur Teilnahme am Rechnungsgutschrift</w:t>
            </w:r>
            <w:r w:rsidR="009B54A1">
              <w:rPr>
                <w:noProof/>
              </w:rPr>
              <w:t xml:space="preserve"> V</w:t>
            </w:r>
            <w:r w:rsidRPr="009706F1">
              <w:rPr>
                <w:noProof/>
              </w:rPr>
              <w:t>erfahren (</w:t>
            </w:r>
            <w:r w:rsidR="009B54A1">
              <w:rPr>
                <w:noProof/>
              </w:rPr>
              <w:t>=</w:t>
            </w:r>
            <w:r w:rsidRPr="009706F1">
              <w:rPr>
                <w:noProof/>
              </w:rPr>
              <w:t>ERS</w:t>
            </w:r>
            <w:r w:rsidR="009B54A1">
              <w:rPr>
                <w:noProof/>
              </w:rPr>
              <w:t>, autom</w:t>
            </w:r>
            <w:r w:rsidR="00480274">
              <w:rPr>
                <w:noProof/>
              </w:rPr>
              <w:t>atische</w:t>
            </w:r>
            <w:r w:rsidR="009B54A1">
              <w:rPr>
                <w:noProof/>
              </w:rPr>
              <w:t xml:space="preserve"> Wareneingangsabrechnung</w:t>
            </w:r>
            <w:r w:rsidRPr="009706F1">
              <w:rPr>
                <w:noProof/>
              </w:rPr>
              <w:t>)?</w:t>
            </w:r>
          </w:p>
        </w:tc>
        <w:tc>
          <w:tcPr>
            <w:tcW w:w="4110" w:type="dxa"/>
          </w:tcPr>
          <w:p w:rsidR="003F734D" w:rsidRPr="009706F1" w:rsidRDefault="003F734D" w:rsidP="00E71388">
            <w:pPr>
              <w:pStyle w:val="Kopfzeile"/>
              <w:tabs>
                <w:tab w:val="left" w:pos="1347"/>
              </w:tabs>
              <w:spacing w:before="60" w:after="60"/>
              <w:rPr>
                <w:noProof/>
              </w:rPr>
            </w:pPr>
            <w:r w:rsidRPr="009706F1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Pr="009706F1">
              <w:t xml:space="preserve">   ja</w:t>
            </w:r>
            <w:r w:rsidRPr="009706F1">
              <w:tab/>
            </w:r>
            <w:r w:rsidRPr="009706F1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Pr="009706F1">
              <w:t xml:space="preserve">   nein</w:t>
            </w:r>
          </w:p>
        </w:tc>
      </w:tr>
      <w:tr w:rsidR="003F734D" w:rsidRPr="009706F1" w:rsidTr="005E31AD">
        <w:trPr>
          <w:trHeight w:val="300"/>
        </w:trPr>
        <w:tc>
          <w:tcPr>
            <w:tcW w:w="5599" w:type="dxa"/>
          </w:tcPr>
          <w:p w:rsidR="003F734D" w:rsidRPr="009706F1" w:rsidRDefault="003F734D" w:rsidP="004C6001">
            <w:pPr>
              <w:pStyle w:val="Kopfzeile"/>
              <w:spacing w:before="60" w:after="60"/>
              <w:rPr>
                <w:szCs w:val="22"/>
              </w:rPr>
            </w:pPr>
            <w:r w:rsidRPr="009706F1">
              <w:rPr>
                <w:noProof/>
              </w:rPr>
              <w:t xml:space="preserve">In welchem Ausmaß </w:t>
            </w:r>
            <w:r>
              <w:rPr>
                <w:noProof/>
              </w:rPr>
              <w:t>werden</w:t>
            </w:r>
            <w:r w:rsidRPr="009706F1">
              <w:rPr>
                <w:noProof/>
              </w:rPr>
              <w:t xml:space="preserve"> Kunden im Falle eines Lieferverzuges</w:t>
            </w:r>
            <w:r>
              <w:rPr>
                <w:noProof/>
              </w:rPr>
              <w:t xml:space="preserve"> informiert</w:t>
            </w:r>
            <w:r w:rsidRPr="009706F1">
              <w:rPr>
                <w:noProof/>
              </w:rPr>
              <w:t>?</w:t>
            </w:r>
          </w:p>
        </w:tc>
        <w:tc>
          <w:tcPr>
            <w:tcW w:w="4110" w:type="dxa"/>
          </w:tcPr>
          <w:p w:rsidR="003F734D" w:rsidRPr="00FB3E7A" w:rsidRDefault="003F734D" w:rsidP="00E71388">
            <w:pPr>
              <w:pStyle w:val="Kopfzeile"/>
              <w:spacing w:before="60" w:after="60"/>
              <w:rPr>
                <w:szCs w:val="22"/>
              </w:rPr>
            </w:pPr>
            <w:r w:rsidRPr="00FB3E7A">
              <w:rPr>
                <w:noProof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rPr>
                <w:noProof/>
              </w:rPr>
              <w:instrText xml:space="preserve"> FORMTEXT </w:instrText>
            </w:r>
            <w:r w:rsidRPr="00FB3E7A">
              <w:rPr>
                <w:noProof/>
              </w:rPr>
            </w:r>
            <w:r w:rsidRPr="00FB3E7A">
              <w:rPr>
                <w:noProof/>
              </w:rPr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fldChar w:fldCharType="end"/>
            </w:r>
          </w:p>
        </w:tc>
      </w:tr>
      <w:tr w:rsidR="003F734D" w:rsidRPr="009706F1" w:rsidTr="005E31AD">
        <w:trPr>
          <w:trHeight w:val="300"/>
        </w:trPr>
        <w:tc>
          <w:tcPr>
            <w:tcW w:w="5599" w:type="dxa"/>
          </w:tcPr>
          <w:p w:rsidR="003F734D" w:rsidRPr="009706F1" w:rsidRDefault="003F734D" w:rsidP="00E71388">
            <w:pPr>
              <w:pStyle w:val="Kopfzeile"/>
              <w:tabs>
                <w:tab w:val="left" w:pos="1701"/>
                <w:tab w:val="left" w:pos="3544"/>
                <w:tab w:val="left" w:pos="5954"/>
              </w:tabs>
              <w:spacing w:before="60" w:after="60"/>
              <w:rPr>
                <w:szCs w:val="22"/>
              </w:rPr>
            </w:pPr>
            <w:r>
              <w:rPr>
                <w:noProof/>
              </w:rPr>
              <w:t>Existiert</w:t>
            </w:r>
            <w:r w:rsidRPr="009706F1">
              <w:rPr>
                <w:noProof/>
              </w:rPr>
              <w:t xml:space="preserve"> ein Frühwarnsystem im Falle eines Lieferverzuges? </w:t>
            </w:r>
            <w:r w:rsidR="00325613">
              <w:rPr>
                <w:noProof/>
              </w:rPr>
              <w:t>Wenn</w:t>
            </w:r>
            <w:r w:rsidRPr="009706F1">
              <w:rPr>
                <w:noProof/>
              </w:rPr>
              <w:t xml:space="preserve"> ja, bitte </w:t>
            </w:r>
            <w:r>
              <w:rPr>
                <w:noProof/>
              </w:rPr>
              <w:t>um Beschreibung</w:t>
            </w:r>
          </w:p>
        </w:tc>
        <w:tc>
          <w:tcPr>
            <w:tcW w:w="4110" w:type="dxa"/>
          </w:tcPr>
          <w:p w:rsidR="000906A5" w:rsidRDefault="000906A5" w:rsidP="000906A5">
            <w:pPr>
              <w:pStyle w:val="Kopfzeile"/>
              <w:tabs>
                <w:tab w:val="left" w:pos="1347"/>
              </w:tabs>
              <w:spacing w:before="60" w:after="60"/>
            </w:pPr>
            <w:r w:rsidRPr="009706F1"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Pr="009706F1">
              <w:t xml:space="preserve">   ja</w:t>
            </w:r>
            <w:r w:rsidRPr="009706F1">
              <w:tab/>
            </w:r>
            <w:r w:rsidRPr="009706F1"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  <w:r w:rsidRPr="009706F1">
              <w:t xml:space="preserve">   nein</w:t>
            </w:r>
          </w:p>
          <w:p w:rsidR="003F734D" w:rsidRPr="00FB3E7A" w:rsidRDefault="000906A5" w:rsidP="000906A5">
            <w:pPr>
              <w:pStyle w:val="Kopfzeile"/>
              <w:tabs>
                <w:tab w:val="left" w:pos="1701"/>
                <w:tab w:val="left" w:pos="3544"/>
                <w:tab w:val="left" w:pos="5954"/>
              </w:tabs>
              <w:spacing w:before="60" w:after="60"/>
              <w:rPr>
                <w:szCs w:val="22"/>
              </w:rPr>
            </w:pPr>
            <w:r w:rsidRPr="00FB3E7A">
              <w:rPr>
                <w:noProof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rPr>
                <w:noProof/>
              </w:rPr>
              <w:instrText xml:space="preserve"> FORMTEXT </w:instrText>
            </w:r>
            <w:r w:rsidRPr="00FB3E7A">
              <w:rPr>
                <w:noProof/>
              </w:rPr>
            </w:r>
            <w:r w:rsidRPr="00FB3E7A">
              <w:rPr>
                <w:noProof/>
              </w:rPr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fldChar w:fldCharType="end"/>
            </w:r>
          </w:p>
        </w:tc>
      </w:tr>
      <w:tr w:rsidR="003F734D" w:rsidRPr="009706F1" w:rsidTr="005E31AD">
        <w:trPr>
          <w:trHeight w:val="300"/>
        </w:trPr>
        <w:tc>
          <w:tcPr>
            <w:tcW w:w="5599" w:type="dxa"/>
          </w:tcPr>
          <w:p w:rsidR="003F734D" w:rsidRPr="009706F1" w:rsidRDefault="003F734D" w:rsidP="00E71388">
            <w:pPr>
              <w:pStyle w:val="Kopfzeile"/>
              <w:spacing w:before="60" w:after="60"/>
              <w:rPr>
                <w:noProof/>
              </w:rPr>
            </w:pPr>
            <w:r w:rsidRPr="009706F1">
              <w:t>Wie werden Lieferungen an B&amp;R in einem Notfall (z</w:t>
            </w:r>
            <w:r w:rsidR="00917954">
              <w:t>.</w:t>
            </w:r>
            <w:r w:rsidRPr="009706F1">
              <w:t>B</w:t>
            </w:r>
            <w:r w:rsidR="00917954">
              <w:t>.</w:t>
            </w:r>
            <w:r w:rsidRPr="009706F1">
              <w:t xml:space="preserve"> Au</w:t>
            </w:r>
            <w:r w:rsidRPr="009706F1">
              <w:t>s</w:t>
            </w:r>
            <w:r w:rsidRPr="009706F1">
              <w:t>fall von Vorlieferungen, Maschinen- und</w:t>
            </w:r>
            <w:r w:rsidR="00C5122D">
              <w:t xml:space="preserve"> </w:t>
            </w:r>
            <w:r w:rsidRPr="009706F1">
              <w:t>/</w:t>
            </w:r>
            <w:r w:rsidR="00C5122D">
              <w:t xml:space="preserve"> </w:t>
            </w:r>
            <w:r w:rsidRPr="009706F1">
              <w:t>oder Personalau</w:t>
            </w:r>
            <w:r w:rsidRPr="009706F1">
              <w:t>s</w:t>
            </w:r>
            <w:r w:rsidRPr="009706F1">
              <w:t>fall) sichergestellt?</w:t>
            </w:r>
          </w:p>
        </w:tc>
        <w:tc>
          <w:tcPr>
            <w:tcW w:w="4110" w:type="dxa"/>
          </w:tcPr>
          <w:p w:rsidR="003F734D" w:rsidRPr="00FB3E7A" w:rsidRDefault="003F734D" w:rsidP="002D1841">
            <w:pPr>
              <w:pStyle w:val="Kopfzeile"/>
              <w:spacing w:before="60" w:after="60"/>
              <w:rPr>
                <w:noProof/>
              </w:rPr>
            </w:pPr>
            <w:r w:rsidRPr="00FB3E7A">
              <w:rPr>
                <w:noProof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rPr>
                <w:noProof/>
              </w:rPr>
              <w:instrText xml:space="preserve"> FORMTEXT </w:instrText>
            </w:r>
            <w:r w:rsidRPr="00FB3E7A">
              <w:rPr>
                <w:noProof/>
              </w:rPr>
            </w:r>
            <w:r w:rsidRPr="00FB3E7A">
              <w:rPr>
                <w:noProof/>
              </w:rPr>
              <w:fldChar w:fldCharType="separate"/>
            </w:r>
            <w:r w:rsidR="002D1841">
              <w:rPr>
                <w:noProof/>
              </w:rPr>
              <w:t> </w:t>
            </w:r>
            <w:r w:rsidR="002D1841">
              <w:rPr>
                <w:noProof/>
              </w:rPr>
              <w:t> </w:t>
            </w:r>
            <w:r w:rsidR="002D1841">
              <w:rPr>
                <w:noProof/>
              </w:rPr>
              <w:t> </w:t>
            </w:r>
            <w:r w:rsidR="002D1841">
              <w:rPr>
                <w:noProof/>
              </w:rPr>
              <w:t> </w:t>
            </w:r>
            <w:r w:rsidR="002D1841">
              <w:rPr>
                <w:noProof/>
              </w:rPr>
              <w:t> </w:t>
            </w:r>
            <w:r w:rsidRPr="00FB3E7A">
              <w:rPr>
                <w:noProof/>
              </w:rPr>
              <w:fldChar w:fldCharType="end"/>
            </w:r>
          </w:p>
        </w:tc>
      </w:tr>
      <w:tr w:rsidR="006D0546" w:rsidRPr="009706F1" w:rsidTr="005E31AD">
        <w:trPr>
          <w:trHeight w:val="300"/>
        </w:trPr>
        <w:tc>
          <w:tcPr>
            <w:tcW w:w="5599" w:type="dxa"/>
          </w:tcPr>
          <w:p w:rsidR="006D0546" w:rsidRPr="00E71388" w:rsidRDefault="006D0546" w:rsidP="00E71388">
            <w:pPr>
              <w:pStyle w:val="Kopfzeile"/>
              <w:spacing w:before="60" w:after="60"/>
            </w:pPr>
            <w:r w:rsidRPr="00E71388">
              <w:t>Wie werden Kostensenkungspotentiale ermittelt / kommun</w:t>
            </w:r>
            <w:r w:rsidRPr="00E71388">
              <w:t>i</w:t>
            </w:r>
            <w:r w:rsidRPr="00E71388">
              <w:t>ziert</w:t>
            </w:r>
            <w:r w:rsidR="009B54A1">
              <w:t>?</w:t>
            </w:r>
          </w:p>
        </w:tc>
        <w:tc>
          <w:tcPr>
            <w:tcW w:w="4110" w:type="dxa"/>
          </w:tcPr>
          <w:p w:rsidR="006D0546" w:rsidRPr="00FB3E7A" w:rsidRDefault="00E71388" w:rsidP="00E71388">
            <w:pPr>
              <w:pStyle w:val="Kopfzeile"/>
              <w:spacing w:before="60" w:after="60"/>
              <w:rPr>
                <w:noProof/>
              </w:rPr>
            </w:pPr>
            <w:r w:rsidRPr="00FB3E7A">
              <w:rPr>
                <w:noProof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rPr>
                <w:noProof/>
              </w:rPr>
              <w:instrText xml:space="preserve"> FORMTEXT </w:instrText>
            </w:r>
            <w:r w:rsidRPr="00FB3E7A">
              <w:rPr>
                <w:noProof/>
              </w:rPr>
            </w:r>
            <w:r w:rsidRPr="00FB3E7A">
              <w:rPr>
                <w:noProof/>
              </w:rPr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fldChar w:fldCharType="end"/>
            </w:r>
          </w:p>
        </w:tc>
      </w:tr>
      <w:tr w:rsidR="00A820DE" w:rsidRPr="009706F1" w:rsidTr="005E31AD">
        <w:trPr>
          <w:trHeight w:val="300"/>
        </w:trPr>
        <w:tc>
          <w:tcPr>
            <w:tcW w:w="5599" w:type="dxa"/>
          </w:tcPr>
          <w:p w:rsidR="00A820DE" w:rsidRPr="009706F1" w:rsidRDefault="00A820DE" w:rsidP="00E71388">
            <w:pPr>
              <w:pStyle w:val="Kopfzeile"/>
              <w:tabs>
                <w:tab w:val="left" w:pos="5100"/>
              </w:tabs>
              <w:spacing w:before="60" w:after="60"/>
              <w:rPr>
                <w:noProof/>
                <w:u w:val="single" w:color="0000FF"/>
              </w:rPr>
            </w:pPr>
            <w:r>
              <w:rPr>
                <w:noProof/>
              </w:rPr>
              <w:lastRenderedPageBreak/>
              <w:t>Besteht die Möglichkeit für OEM-Kunden brand-labeling durchzuführen?</w:t>
            </w:r>
          </w:p>
        </w:tc>
        <w:tc>
          <w:tcPr>
            <w:tcW w:w="4110" w:type="dxa"/>
          </w:tcPr>
          <w:p w:rsidR="00A820DE" w:rsidRPr="00FB3E7A" w:rsidRDefault="00A820DE" w:rsidP="00E71388">
            <w:pPr>
              <w:pStyle w:val="Kopfzeile"/>
              <w:spacing w:before="60" w:after="60"/>
              <w:rPr>
                <w:noProof/>
              </w:rPr>
            </w:pPr>
            <w:r w:rsidRPr="00FB3E7A">
              <w:rPr>
                <w:noProof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r w:rsidRPr="00FB3E7A">
              <w:rPr>
                <w:noProof/>
              </w:rPr>
              <w:instrText xml:space="preserve"> FORMTEXT </w:instrText>
            </w:r>
            <w:r w:rsidRPr="00FB3E7A">
              <w:rPr>
                <w:noProof/>
              </w:rPr>
            </w:r>
            <w:r w:rsidRPr="00FB3E7A">
              <w:rPr>
                <w:noProof/>
              </w:rPr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fldChar w:fldCharType="end"/>
            </w:r>
          </w:p>
        </w:tc>
      </w:tr>
    </w:tbl>
    <w:p w:rsidR="00F9495F" w:rsidRDefault="005D3997" w:rsidP="005D3997">
      <w:pPr>
        <w:pStyle w:val="berschrift1"/>
      </w:pPr>
      <w:r>
        <w:t>Produkthaftpflichtversicherung</w:t>
      </w:r>
      <w:bookmarkEnd w:id="15"/>
    </w:p>
    <w:tbl>
      <w:tblPr>
        <w:tblW w:w="97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3261"/>
        <w:gridCol w:w="4110"/>
      </w:tblGrid>
      <w:tr w:rsidR="00F9495F" w:rsidRPr="009706F1" w:rsidTr="00B27AE2">
        <w:trPr>
          <w:cantSplit/>
        </w:trPr>
        <w:tc>
          <w:tcPr>
            <w:tcW w:w="5637" w:type="dxa"/>
            <w:gridSpan w:val="2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9706F1" w:rsidRDefault="00153D09" w:rsidP="00153D09">
            <w:pPr>
              <w:pStyle w:val="Kopfzeile"/>
              <w:spacing w:before="60" w:after="60"/>
            </w:pPr>
            <w:r>
              <w:t xml:space="preserve">Existiert </w:t>
            </w:r>
            <w:r w:rsidR="00F9495F" w:rsidRPr="009706F1">
              <w:t xml:space="preserve">eine </w:t>
            </w:r>
            <w:r w:rsidR="006D0546">
              <w:t xml:space="preserve">erweiterte </w:t>
            </w:r>
            <w:r w:rsidR="00F9495F" w:rsidRPr="009706F1">
              <w:t>Produkthaftpflichtversicherung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9706F1" w:rsidRDefault="00F9495F" w:rsidP="009706F1">
            <w:pPr>
              <w:pStyle w:val="Kopfzeile"/>
              <w:tabs>
                <w:tab w:val="left" w:pos="1309"/>
              </w:tabs>
              <w:spacing w:before="60" w:after="60"/>
            </w:pPr>
            <w:r w:rsidRPr="009706F1">
              <w:rPr>
                <w:u w:color="0000FF"/>
              </w:rPr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9706F1">
              <w:rPr>
                <w:u w:color="0000FF"/>
              </w:rPr>
              <w:fldChar w:fldCharType="end"/>
            </w:r>
            <w:r w:rsidRPr="009706F1">
              <w:rPr>
                <w:u w:color="0000FF"/>
              </w:rPr>
              <w:t xml:space="preserve">   ja </w:t>
            </w:r>
            <w:r w:rsidRPr="009706F1">
              <w:rPr>
                <w:u w:color="0000FF"/>
              </w:rPr>
              <w:tab/>
            </w:r>
            <w:r w:rsidRPr="009706F1">
              <w:rPr>
                <w:u w:color="0000FF"/>
              </w:rPr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9706F1">
              <w:rPr>
                <w:u w:color="0000FF"/>
              </w:rPr>
              <w:fldChar w:fldCharType="end"/>
            </w:r>
            <w:r w:rsidRPr="009706F1">
              <w:rPr>
                <w:u w:color="0000FF"/>
              </w:rPr>
              <w:t xml:space="preserve">   nein</w:t>
            </w:r>
          </w:p>
        </w:tc>
      </w:tr>
      <w:tr w:rsidR="00F9495F" w:rsidRPr="009706F1" w:rsidTr="00B27AE2">
        <w:trPr>
          <w:cantSplit/>
        </w:trPr>
        <w:tc>
          <w:tcPr>
            <w:tcW w:w="9747" w:type="dxa"/>
            <w:gridSpan w:val="3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9706F1" w:rsidRDefault="00C5122D" w:rsidP="005D3997">
            <w:pPr>
              <w:pStyle w:val="Kopfzeile"/>
              <w:spacing w:before="60" w:after="60"/>
            </w:pPr>
            <w:r>
              <w:t xml:space="preserve">Wenn ja: </w:t>
            </w:r>
            <w:r w:rsidR="00F9495F" w:rsidRPr="009706F1">
              <w:t xml:space="preserve">Gesamtsumme, die durch </w:t>
            </w:r>
            <w:r w:rsidR="005D3997" w:rsidRPr="009706F1">
              <w:t>die</w:t>
            </w:r>
            <w:r w:rsidR="006D0546">
              <w:t xml:space="preserve"> </w:t>
            </w:r>
            <w:r w:rsidR="0000307C">
              <w:t xml:space="preserve">erweiterte </w:t>
            </w:r>
            <w:r w:rsidR="00615F13">
              <w:t>Produkthaftpflichtv</w:t>
            </w:r>
            <w:r w:rsidR="00F9495F" w:rsidRPr="009706F1">
              <w:t>ersicherung</w:t>
            </w:r>
            <w:r w:rsidR="005D3997" w:rsidRPr="009706F1">
              <w:t xml:space="preserve"> abgedeckt </w:t>
            </w:r>
            <w:r w:rsidR="00615F13">
              <w:t>ist</w:t>
            </w:r>
          </w:p>
        </w:tc>
      </w:tr>
      <w:tr w:rsidR="00F9495F" w:rsidRPr="009706F1" w:rsidTr="00B27AE2">
        <w:trPr>
          <w:cantSplit/>
        </w:trPr>
        <w:tc>
          <w:tcPr>
            <w:tcW w:w="237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</w:pPr>
          </w:p>
        </w:tc>
        <w:tc>
          <w:tcPr>
            <w:tcW w:w="3261" w:type="dxa"/>
            <w:tcBorders>
              <w:top w:val="single" w:sz="4" w:space="0" w:color="999999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</w:pPr>
            <w:r w:rsidRPr="009706F1">
              <w:t>- Personenschäden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  <w:r w:rsidRPr="00FB3E7A">
              <w:t xml:space="preserve"> / Jahr</w:t>
            </w:r>
          </w:p>
        </w:tc>
      </w:tr>
      <w:tr w:rsidR="00F9495F" w:rsidRPr="009706F1" w:rsidTr="00B27AE2">
        <w:trPr>
          <w:cantSplit/>
        </w:trPr>
        <w:tc>
          <w:tcPr>
            <w:tcW w:w="237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</w:pPr>
          </w:p>
        </w:tc>
        <w:tc>
          <w:tcPr>
            <w:tcW w:w="3261" w:type="dxa"/>
            <w:tcBorders>
              <w:top w:val="single" w:sz="4" w:space="0" w:color="999999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</w:pPr>
            <w:r w:rsidRPr="009706F1">
              <w:t>- reine Vermögensschäden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  <w:r w:rsidRPr="00FB3E7A">
              <w:t xml:space="preserve"> / Jahr</w:t>
            </w:r>
          </w:p>
        </w:tc>
      </w:tr>
      <w:tr w:rsidR="00F9495F" w:rsidRPr="009706F1" w:rsidTr="00B27AE2">
        <w:trPr>
          <w:cantSplit/>
        </w:trPr>
        <w:tc>
          <w:tcPr>
            <w:tcW w:w="2376" w:type="dxa"/>
            <w:tcBorders>
              <w:top w:val="single" w:sz="4" w:space="0" w:color="999999"/>
              <w:bottom w:val="single" w:sz="4" w:space="0" w:color="999999"/>
              <w:right w:val="nil"/>
            </w:tcBorders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</w:pPr>
          </w:p>
        </w:tc>
        <w:tc>
          <w:tcPr>
            <w:tcW w:w="3261" w:type="dxa"/>
            <w:tcBorders>
              <w:top w:val="single" w:sz="4" w:space="0" w:color="999999"/>
              <w:left w:val="nil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</w:pPr>
            <w:r w:rsidRPr="009706F1">
              <w:t>- Sachschäden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FB3E7A" w:rsidRDefault="00F9495F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  <w:r w:rsidRPr="00FB3E7A">
              <w:t xml:space="preserve"> / Jahr</w:t>
            </w:r>
          </w:p>
        </w:tc>
      </w:tr>
      <w:tr w:rsidR="00F9495F" w:rsidRPr="009706F1" w:rsidTr="00B27AE2">
        <w:trPr>
          <w:cantSplit/>
        </w:trPr>
        <w:tc>
          <w:tcPr>
            <w:tcW w:w="5637" w:type="dxa"/>
            <w:gridSpan w:val="2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9706F1" w:rsidRDefault="00F9495F" w:rsidP="005D3997">
            <w:pPr>
              <w:pStyle w:val="Kopfzeile"/>
              <w:tabs>
                <w:tab w:val="left" w:pos="1451"/>
              </w:tabs>
              <w:spacing w:before="60" w:after="60"/>
            </w:pPr>
            <w:r w:rsidRPr="009706F1">
              <w:t>Ist eine weltweite Deckung vorhanden?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9706F1" w:rsidRDefault="00F9495F" w:rsidP="009706F1">
            <w:pPr>
              <w:pStyle w:val="Kopfzeile"/>
              <w:tabs>
                <w:tab w:val="left" w:pos="1309"/>
              </w:tabs>
              <w:spacing w:before="60" w:after="60"/>
              <w:rPr>
                <w:u w:val="words" w:color="0000FF"/>
              </w:rPr>
            </w:pPr>
            <w:r w:rsidRPr="009706F1">
              <w:rPr>
                <w:u w:color="0000FF"/>
              </w:rPr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9706F1">
              <w:rPr>
                <w:u w:color="0000FF"/>
              </w:rPr>
              <w:fldChar w:fldCharType="end"/>
            </w:r>
            <w:r w:rsidRPr="009706F1">
              <w:rPr>
                <w:u w:color="0000FF"/>
              </w:rPr>
              <w:t xml:space="preserve">   ja </w:t>
            </w:r>
            <w:r w:rsidRPr="009706F1">
              <w:rPr>
                <w:u w:color="0000FF"/>
              </w:rPr>
              <w:tab/>
            </w:r>
            <w:r w:rsidRPr="009706F1">
              <w:rPr>
                <w:u w:color="0000FF"/>
              </w:rPr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9706F1">
              <w:rPr>
                <w:u w:color="0000FF"/>
              </w:rPr>
              <w:fldChar w:fldCharType="end"/>
            </w:r>
            <w:r w:rsidRPr="009706F1">
              <w:rPr>
                <w:u w:color="0000FF"/>
              </w:rPr>
              <w:t xml:space="preserve">   nein</w:t>
            </w:r>
          </w:p>
        </w:tc>
      </w:tr>
    </w:tbl>
    <w:p w:rsidR="005D3997" w:rsidRDefault="00615F13" w:rsidP="005D3997">
      <w:pPr>
        <w:pStyle w:val="berschrift1"/>
      </w:pPr>
      <w:bookmarkStart w:id="16" w:name="_Toc456773125"/>
      <w:r>
        <w:t xml:space="preserve">Gesundheit, </w:t>
      </w:r>
      <w:r w:rsidR="005D3997">
        <w:t>Sicherheit und Schutz von Mensch und Umwelt</w:t>
      </w:r>
      <w:bookmarkEnd w:id="16"/>
    </w:p>
    <w:tbl>
      <w:tblPr>
        <w:tblW w:w="97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E471F6" w:rsidRPr="005D3997" w:rsidDel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8378D" w:rsidRDefault="0088378D" w:rsidP="005D3997">
            <w:pPr>
              <w:pStyle w:val="Kopfzeile"/>
              <w:spacing w:before="60" w:after="60"/>
            </w:pPr>
            <w:r>
              <w:t xml:space="preserve">Ist ein </w:t>
            </w:r>
            <w:r w:rsidR="00615F13">
              <w:t xml:space="preserve">zertifiziertes </w:t>
            </w:r>
            <w:r>
              <w:t>Umweltmanagementsystem vorhanden?</w:t>
            </w:r>
          </w:p>
          <w:p w:rsidR="0088378D" w:rsidRPr="005D3997" w:rsidDel="005D3997" w:rsidRDefault="0088378D" w:rsidP="005D3997">
            <w:pPr>
              <w:pStyle w:val="Kopfzeile"/>
              <w:spacing w:before="60" w:after="60"/>
            </w:pPr>
            <w:r>
              <w:t>Wenn ja, nach welcher Norm</w:t>
            </w:r>
            <w:r w:rsidR="00325613">
              <w:t xml:space="preserve"> </w:t>
            </w:r>
            <w:r w:rsidR="00615F13">
              <w:t>/</w:t>
            </w:r>
            <w:r w:rsidR="00325613">
              <w:t xml:space="preserve"> </w:t>
            </w:r>
            <w:r w:rsidR="00615F13">
              <w:t>welchen Normen?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8378D" w:rsidRDefault="0088378D" w:rsidP="009706F1">
            <w:pPr>
              <w:tabs>
                <w:tab w:val="left" w:pos="1309"/>
                <w:tab w:val="left" w:pos="8080"/>
              </w:tabs>
              <w:spacing w:before="60" w:after="60"/>
            </w:pPr>
            <w:r w:rsidRPr="001B0136">
              <w:fldChar w:fldCharType="begin">
                <w:ffData>
                  <w:name w:val="Kontrollkästchen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0136">
              <w:instrText xml:space="preserve"> FORMCHECKBOX </w:instrText>
            </w:r>
            <w:r w:rsidR="000D284D">
              <w:fldChar w:fldCharType="separate"/>
            </w:r>
            <w:r w:rsidRPr="001B0136">
              <w:fldChar w:fldCharType="end"/>
            </w:r>
            <w:r w:rsidRPr="001B0136">
              <w:t xml:space="preserve">   ja</w:t>
            </w:r>
            <w:r w:rsidRPr="001B0136">
              <w:tab/>
            </w:r>
            <w:r w:rsidRPr="001B0136">
              <w:fldChar w:fldCharType="begin">
                <w:ffData>
                  <w:name w:val="Kontrollkästchen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0136">
              <w:instrText xml:space="preserve"> FORMCHECKBOX </w:instrText>
            </w:r>
            <w:r w:rsidR="000D284D">
              <w:fldChar w:fldCharType="separate"/>
            </w:r>
            <w:r w:rsidRPr="001B0136">
              <w:fldChar w:fldCharType="end"/>
            </w:r>
            <w:r w:rsidRPr="001B0136">
              <w:t xml:space="preserve">   nein</w:t>
            </w:r>
          </w:p>
          <w:p w:rsidR="0088378D" w:rsidRPr="00FB3E7A" w:rsidDel="005D3997" w:rsidRDefault="0088378D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E471F6" w:rsidRPr="005D3997" w:rsidDel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8378D" w:rsidRDefault="0088378D" w:rsidP="005D3997">
            <w:pPr>
              <w:pStyle w:val="Kopfzeile"/>
              <w:spacing w:before="60" w:after="60"/>
            </w:pPr>
            <w:r>
              <w:t xml:space="preserve">Ist ein </w:t>
            </w:r>
            <w:r w:rsidR="00615F13">
              <w:t xml:space="preserve">zertifiziertes </w:t>
            </w:r>
            <w:r>
              <w:t>Health- und Safetymanagementsystem vorhanden?</w:t>
            </w:r>
          </w:p>
          <w:p w:rsidR="0088378D" w:rsidRPr="005D3997" w:rsidDel="005D3997" w:rsidRDefault="0088378D" w:rsidP="00615F13">
            <w:pPr>
              <w:pStyle w:val="Kopfzeile"/>
              <w:spacing w:before="60" w:after="60"/>
            </w:pPr>
            <w:r>
              <w:t>Wenn ja, nach welcher Norm</w:t>
            </w:r>
            <w:r w:rsidR="00325613">
              <w:t xml:space="preserve"> </w:t>
            </w:r>
            <w:r w:rsidR="00615F13">
              <w:t>/</w:t>
            </w:r>
            <w:r w:rsidR="00325613">
              <w:t xml:space="preserve"> </w:t>
            </w:r>
            <w:r w:rsidR="00615F13">
              <w:t>welchen Normen?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8378D" w:rsidRDefault="0088378D" w:rsidP="009706F1">
            <w:pPr>
              <w:tabs>
                <w:tab w:val="left" w:pos="1309"/>
                <w:tab w:val="left" w:pos="8080"/>
              </w:tabs>
              <w:spacing w:before="60" w:after="60"/>
            </w:pPr>
            <w:r w:rsidRPr="001B0136">
              <w:fldChar w:fldCharType="begin">
                <w:ffData>
                  <w:name w:val="Kontrollkästchen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0136">
              <w:instrText xml:space="preserve"> FORMCHECKBOX </w:instrText>
            </w:r>
            <w:r w:rsidR="000D284D">
              <w:fldChar w:fldCharType="separate"/>
            </w:r>
            <w:r w:rsidRPr="001B0136">
              <w:fldChar w:fldCharType="end"/>
            </w:r>
            <w:r w:rsidRPr="001B0136">
              <w:t xml:space="preserve">   ja</w:t>
            </w:r>
            <w:r w:rsidRPr="001B0136">
              <w:tab/>
            </w:r>
            <w:r w:rsidRPr="001B0136">
              <w:fldChar w:fldCharType="begin">
                <w:ffData>
                  <w:name w:val="Kontrollkästchen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0136">
              <w:instrText xml:space="preserve"> FORMCHECKBOX </w:instrText>
            </w:r>
            <w:r w:rsidR="000D284D">
              <w:fldChar w:fldCharType="separate"/>
            </w:r>
            <w:r w:rsidRPr="001B0136">
              <w:fldChar w:fldCharType="end"/>
            </w:r>
            <w:r w:rsidRPr="001B0136">
              <w:t xml:space="preserve">   nein</w:t>
            </w:r>
          </w:p>
          <w:p w:rsidR="0088378D" w:rsidRPr="00FB3E7A" w:rsidDel="005D3997" w:rsidRDefault="0088378D" w:rsidP="00E471F6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="00E471F6">
              <w:t> </w:t>
            </w:r>
            <w:r w:rsidR="00E471F6">
              <w:t> </w:t>
            </w:r>
            <w:r w:rsidR="00E471F6">
              <w:t> </w:t>
            </w:r>
            <w:r w:rsidR="00E471F6">
              <w:t> </w:t>
            </w:r>
            <w:r w:rsidR="00E471F6">
              <w:t> </w:t>
            </w:r>
            <w:r w:rsidRPr="00FB3E7A">
              <w:fldChar w:fldCharType="end"/>
            </w:r>
          </w:p>
        </w:tc>
      </w:tr>
      <w:tr w:rsidR="00E471F6" w:rsidRPr="005D3997" w:rsidDel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8378D" w:rsidRDefault="0088378D" w:rsidP="005D3997">
            <w:pPr>
              <w:pStyle w:val="Kopfzeile"/>
              <w:spacing w:before="60" w:after="60"/>
            </w:pPr>
            <w:r>
              <w:t>Bekenn</w:t>
            </w:r>
            <w:r w:rsidR="00153D09">
              <w:t>t</w:t>
            </w:r>
            <w:r>
              <w:t xml:space="preserve"> </w:t>
            </w:r>
            <w:r w:rsidR="00615F13">
              <w:t xml:space="preserve">sich </w:t>
            </w:r>
            <w:r w:rsidR="00153D09">
              <w:t>das Unternehmen</w:t>
            </w:r>
            <w:r>
              <w:t xml:space="preserve"> zu einem Kodex zur sozialen Verantwortung (Code of Conduct)?</w:t>
            </w:r>
          </w:p>
          <w:p w:rsidR="0088378D" w:rsidRPr="005D3997" w:rsidDel="005D3997" w:rsidRDefault="0088378D" w:rsidP="005D3997">
            <w:pPr>
              <w:pStyle w:val="Kopfzeile"/>
              <w:spacing w:before="60" w:after="60"/>
            </w:pPr>
            <w:r>
              <w:t>Wenn ja, welchem?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8378D" w:rsidRDefault="0088378D" w:rsidP="009706F1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  <w:r w:rsidRPr="00851463"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ja</w:t>
            </w:r>
            <w:r w:rsidRPr="00851463">
              <w:tab/>
            </w:r>
            <w:r w:rsidRPr="00851463"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nein</w:t>
            </w:r>
          </w:p>
          <w:p w:rsidR="00615F13" w:rsidRDefault="00615F13" w:rsidP="009706F1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</w:p>
          <w:p w:rsidR="0088378D" w:rsidRPr="00FB3E7A" w:rsidDel="005D3997" w:rsidRDefault="0088378D" w:rsidP="00E471F6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="00E471F6">
              <w:t> </w:t>
            </w:r>
            <w:r w:rsidR="00E471F6">
              <w:t> </w:t>
            </w:r>
            <w:r w:rsidR="00E471F6">
              <w:t> </w:t>
            </w:r>
            <w:r w:rsidR="00E471F6">
              <w:t> </w:t>
            </w:r>
            <w:r w:rsidR="00E471F6">
              <w:t> </w:t>
            </w:r>
            <w:r w:rsidRPr="00FB3E7A">
              <w:fldChar w:fldCharType="end"/>
            </w:r>
          </w:p>
        </w:tc>
      </w:tr>
      <w:tr w:rsidR="00E471F6" w:rsidRPr="005D3997" w:rsidDel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15F13" w:rsidRDefault="00615F13" w:rsidP="005D3997">
            <w:pPr>
              <w:pStyle w:val="Kopfzeile"/>
              <w:spacing w:before="60" w:after="60"/>
            </w:pPr>
            <w:r>
              <w:t>Besteht die Bereitschaft, einen Code of Conduct mit B&amp;R zu vereinbaren?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15F13" w:rsidRPr="00851463" w:rsidRDefault="00615F13" w:rsidP="009706F1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  <w:r w:rsidRPr="00851463"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ja</w:t>
            </w:r>
            <w:r w:rsidRPr="00851463">
              <w:tab/>
            </w:r>
            <w:r w:rsidRPr="00851463"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nein</w:t>
            </w:r>
          </w:p>
        </w:tc>
      </w:tr>
      <w:tr w:rsidR="00E471F6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Default="0007624D" w:rsidP="0007624D">
            <w:pPr>
              <w:pStyle w:val="Kopfzeile"/>
              <w:tabs>
                <w:tab w:val="left" w:pos="1451"/>
              </w:tabs>
              <w:spacing w:before="60" w:after="60"/>
            </w:pPr>
            <w:r>
              <w:t xml:space="preserve">Ist eine </w:t>
            </w:r>
            <w:r w:rsidR="00F9495F" w:rsidRPr="005D3997">
              <w:t>Vorschrift zum DRC-konflikt-freien Einkauf</w:t>
            </w:r>
            <w:r>
              <w:t xml:space="preserve"> vorha</w:t>
            </w:r>
            <w:r>
              <w:t>n</w:t>
            </w:r>
            <w:r>
              <w:t>den?</w:t>
            </w:r>
          </w:p>
          <w:p w:rsidR="00C2347E" w:rsidRPr="00C2347E" w:rsidRDefault="00C2347E" w:rsidP="00C2347E">
            <w:pPr>
              <w:pStyle w:val="Kopfzeile"/>
              <w:tabs>
                <w:tab w:val="left" w:pos="1451"/>
              </w:tabs>
              <w:spacing w:before="60" w:after="60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B</w:t>
            </w:r>
            <w:r w:rsidRPr="00C2347E">
              <w:rPr>
                <w:i/>
                <w:sz w:val="16"/>
                <w:szCs w:val="16"/>
              </w:rPr>
              <w:t>eachten Sie dazu die Vorgaben des Dodd-Frank-Act: Das US- amerikan</w:t>
            </w:r>
            <w:r w:rsidRPr="00C2347E">
              <w:rPr>
                <w:i/>
                <w:sz w:val="16"/>
                <w:szCs w:val="16"/>
              </w:rPr>
              <w:t>i</w:t>
            </w:r>
            <w:r w:rsidRPr="00C2347E">
              <w:rPr>
                <w:i/>
                <w:sz w:val="16"/>
                <w:szCs w:val="16"/>
              </w:rPr>
              <w:t>sche Gesetz „Dodd-Frank Act“* legt Unternehmen Dokumentations- und Publizitätsverpflichtungen auf, die sicherstellen sollen, dass in bezogenen Produkten keine „Conflict Minerals“ enthalten sind.</w:t>
            </w:r>
          </w:p>
          <w:p w:rsidR="00C2347E" w:rsidRPr="005D3997" w:rsidRDefault="00C2347E" w:rsidP="00C2347E">
            <w:pPr>
              <w:pStyle w:val="Kopfzeile"/>
              <w:tabs>
                <w:tab w:val="left" w:pos="1451"/>
              </w:tabs>
              <w:spacing w:before="60" w:after="60"/>
            </w:pPr>
            <w:r w:rsidRPr="00C2347E">
              <w:rPr>
                <w:i/>
                <w:sz w:val="16"/>
                <w:szCs w:val="16"/>
              </w:rPr>
              <w:t>„Conflict Minerals“ sind Minerale (Tantal, Zinn, Gold, Wolfram), die in der Demokratischen Re-publik Kongo oder in einem angrenzenden Staat unter der Kontrolle von bewaffneten Gruppen geschürft werden und der Finanzi</w:t>
            </w:r>
            <w:r w:rsidRPr="00C2347E">
              <w:rPr>
                <w:i/>
                <w:sz w:val="16"/>
                <w:szCs w:val="16"/>
              </w:rPr>
              <w:t>e</w:t>
            </w:r>
            <w:r w:rsidRPr="00C2347E">
              <w:rPr>
                <w:i/>
                <w:sz w:val="16"/>
                <w:szCs w:val="16"/>
              </w:rPr>
              <w:t>rung des bestehenden Konflikts in dieser Region dienen.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F9495F" w:rsidRPr="005D3997" w:rsidRDefault="00F9495F" w:rsidP="009706F1">
            <w:pPr>
              <w:pStyle w:val="Kopfzeile"/>
              <w:tabs>
                <w:tab w:val="left" w:pos="1309"/>
              </w:tabs>
              <w:spacing w:before="60" w:after="60"/>
              <w:rPr>
                <w:u w:val="words" w:color="0000FF"/>
              </w:rPr>
            </w:pPr>
            <w:r w:rsidRPr="005D3997">
              <w:rPr>
                <w:u w:color="0000FF"/>
              </w:rPr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997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5D3997">
              <w:rPr>
                <w:u w:color="0000FF"/>
              </w:rPr>
              <w:fldChar w:fldCharType="end"/>
            </w:r>
            <w:r w:rsidRPr="005D3997">
              <w:rPr>
                <w:u w:color="0000FF"/>
              </w:rPr>
              <w:t xml:space="preserve">   ja </w:t>
            </w:r>
            <w:r w:rsidRPr="005D3997">
              <w:rPr>
                <w:u w:color="0000FF"/>
              </w:rPr>
              <w:tab/>
            </w:r>
            <w:r w:rsidRPr="005D3997">
              <w:rPr>
                <w:u w:color="0000FF"/>
              </w:rPr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3997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5D3997">
              <w:rPr>
                <w:u w:color="0000FF"/>
              </w:rPr>
              <w:fldChar w:fldCharType="end"/>
            </w:r>
            <w:r w:rsidRPr="005D3997">
              <w:rPr>
                <w:u w:color="0000FF"/>
              </w:rPr>
              <w:t xml:space="preserve">   nein</w:t>
            </w:r>
          </w:p>
        </w:tc>
      </w:tr>
      <w:tr w:rsidR="00E471F6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8378D" w:rsidRDefault="00B53C8E" w:rsidP="0088378D">
            <w:pPr>
              <w:pStyle w:val="Kopfzeile"/>
              <w:tabs>
                <w:tab w:val="left" w:pos="1451"/>
              </w:tabs>
              <w:spacing w:before="60" w:after="60"/>
            </w:pPr>
            <w:r>
              <w:t>Werden</w:t>
            </w:r>
            <w:r w:rsidR="0088378D">
              <w:t xml:space="preserve"> entsprechend</w:t>
            </w:r>
            <w:r>
              <w:t>e</w:t>
            </w:r>
            <w:r w:rsidR="0088378D">
              <w:t xml:space="preserve"> Informationen gemäß Richtlinie IPC-1755 Conflict Minerals Data Exchange Standard (in Form eines CFSI Conflict Minerals Reporting Template) zur Verf</w:t>
            </w:r>
            <w:r w:rsidR="0088378D">
              <w:t>ü</w:t>
            </w:r>
            <w:r w:rsidR="0088378D">
              <w:t>gung</w:t>
            </w:r>
            <w:r>
              <w:t xml:space="preserve"> gestellt</w:t>
            </w:r>
            <w:r w:rsidR="0088378D">
              <w:t>?</w:t>
            </w:r>
          </w:p>
          <w:p w:rsidR="0088378D" w:rsidRPr="005D3997" w:rsidRDefault="0088378D" w:rsidP="0088378D">
            <w:pPr>
              <w:pStyle w:val="Kopfzeile"/>
              <w:tabs>
                <w:tab w:val="left" w:pos="1451"/>
              </w:tabs>
              <w:spacing w:before="60" w:after="60"/>
            </w:pPr>
            <w:r>
              <w:t>Wenn ja, auf welcher Ebene (Unternehmens-, Produktebene, User definiert)?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88378D" w:rsidRDefault="0088378D" w:rsidP="009706F1">
            <w:pPr>
              <w:pStyle w:val="Kopfzeile"/>
              <w:tabs>
                <w:tab w:val="left" w:pos="1309"/>
              </w:tabs>
              <w:spacing w:before="60" w:after="0"/>
              <w:rPr>
                <w:u w:color="0000FF"/>
              </w:rPr>
            </w:pPr>
            <w:r w:rsidRPr="00842559">
              <w:rPr>
                <w:u w:color="0000FF"/>
              </w:rPr>
              <w:fldChar w:fldCharType="begin">
                <w:ffData>
                  <w:name w:val="Kontrollkästchen7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559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842559">
              <w:rPr>
                <w:u w:color="0000FF"/>
              </w:rPr>
              <w:fldChar w:fldCharType="end"/>
            </w:r>
            <w:r w:rsidRPr="00842559">
              <w:rPr>
                <w:u w:color="0000FF"/>
              </w:rPr>
              <w:t xml:space="preserve">   ja </w:t>
            </w:r>
            <w:r w:rsidRPr="00842559">
              <w:rPr>
                <w:u w:color="0000FF"/>
              </w:rPr>
              <w:tab/>
            </w:r>
            <w:r w:rsidRPr="00842559">
              <w:rPr>
                <w:u w:color="0000FF"/>
              </w:rPr>
              <w:fldChar w:fldCharType="begin">
                <w:ffData>
                  <w:name w:val="Kontrollkästchen7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42559">
              <w:rPr>
                <w:u w:color="0000FF"/>
              </w:rPr>
              <w:instrText xml:space="preserve"> FORMCHECKBOX </w:instrText>
            </w:r>
            <w:r w:rsidR="000D284D">
              <w:rPr>
                <w:u w:color="0000FF"/>
              </w:rPr>
            </w:r>
            <w:r w:rsidR="000D284D">
              <w:rPr>
                <w:u w:color="0000FF"/>
              </w:rPr>
              <w:fldChar w:fldCharType="separate"/>
            </w:r>
            <w:r w:rsidRPr="00842559">
              <w:rPr>
                <w:u w:color="0000FF"/>
              </w:rPr>
              <w:fldChar w:fldCharType="end"/>
            </w:r>
            <w:r w:rsidRPr="00842559">
              <w:rPr>
                <w:u w:color="0000FF"/>
              </w:rPr>
              <w:t xml:space="preserve">   nein</w:t>
            </w:r>
          </w:p>
          <w:p w:rsidR="0088378D" w:rsidRDefault="0088378D" w:rsidP="0088378D">
            <w:pPr>
              <w:pStyle w:val="Kopfzeile"/>
              <w:tabs>
                <w:tab w:val="left" w:pos="884"/>
              </w:tabs>
              <w:spacing w:before="0" w:after="0"/>
              <w:rPr>
                <w:u w:val="single" w:color="0000FF"/>
              </w:rPr>
            </w:pPr>
          </w:p>
          <w:p w:rsidR="00A32039" w:rsidRPr="0088378D" w:rsidRDefault="00A32039" w:rsidP="0088378D">
            <w:pPr>
              <w:pStyle w:val="Kopfzeile"/>
              <w:tabs>
                <w:tab w:val="left" w:pos="884"/>
              </w:tabs>
              <w:spacing w:before="0" w:after="0"/>
              <w:rPr>
                <w:u w:val="single" w:color="0000FF"/>
              </w:rPr>
            </w:pPr>
          </w:p>
          <w:p w:rsidR="0088378D" w:rsidRPr="0088378D" w:rsidRDefault="0088378D" w:rsidP="0088378D">
            <w:pPr>
              <w:pStyle w:val="Kopfzeile"/>
              <w:tabs>
                <w:tab w:val="left" w:pos="884"/>
              </w:tabs>
              <w:spacing w:before="0" w:after="0"/>
              <w:rPr>
                <w:u w:val="single" w:color="0000FF"/>
              </w:rPr>
            </w:pPr>
          </w:p>
          <w:p w:rsidR="0088378D" w:rsidRPr="00FB3E7A" w:rsidRDefault="0088378D" w:rsidP="0088378D">
            <w:pPr>
              <w:pStyle w:val="Kopfzeile"/>
              <w:tabs>
                <w:tab w:val="left" w:pos="884"/>
              </w:tabs>
              <w:spacing w:before="60" w:after="60"/>
            </w:pPr>
            <w:r w:rsidRPr="00FB3E7A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</w:tbl>
    <w:p w:rsidR="00D30706" w:rsidRDefault="00D30706" w:rsidP="00D30706">
      <w:pPr>
        <w:pStyle w:val="berschrift1"/>
      </w:pPr>
      <w:bookmarkStart w:id="17" w:name="_Toc456773126"/>
      <w:r>
        <w:t>Verordnungen, Richtlinien, Standards</w:t>
      </w:r>
      <w:bookmarkEnd w:id="17"/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D30706" w:rsidRPr="00851463" w:rsidTr="00B27AE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0706" w:rsidRPr="00D30706" w:rsidRDefault="00D30706" w:rsidP="004D557C">
            <w:pPr>
              <w:tabs>
                <w:tab w:val="left" w:pos="7088"/>
                <w:tab w:val="left" w:pos="8080"/>
              </w:tabs>
              <w:spacing w:before="60" w:after="60"/>
            </w:pPr>
            <w:r w:rsidRPr="00D30706">
              <w:t xml:space="preserve">Fallen </w:t>
            </w:r>
            <w:r w:rsidR="00A21FF9">
              <w:t>di</w:t>
            </w:r>
            <w:r w:rsidRPr="00D30706">
              <w:t>e Produkte in den Anwendungsbereich der aktuell gültigen REACH Verordnung?</w:t>
            </w:r>
          </w:p>
          <w:p w:rsidR="00D30706" w:rsidRPr="00D30706" w:rsidRDefault="00D30706" w:rsidP="004D557C">
            <w:pPr>
              <w:tabs>
                <w:tab w:val="left" w:pos="7088"/>
                <w:tab w:val="left" w:pos="8080"/>
              </w:tabs>
              <w:spacing w:before="60" w:after="60"/>
            </w:pPr>
            <w:r w:rsidRPr="00D30706">
              <w:t>Wenn ja, sind diese Erzeugnisse oder Stoffe?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0706" w:rsidRDefault="00D30706" w:rsidP="009706F1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  <w:r w:rsidRPr="00851463"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ja</w:t>
            </w:r>
            <w:r w:rsidRPr="00851463">
              <w:tab/>
            </w:r>
            <w:r w:rsidRPr="00851463"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nein</w:t>
            </w:r>
          </w:p>
          <w:p w:rsidR="00A21FF9" w:rsidRPr="00A21FF9" w:rsidRDefault="00A21FF9" w:rsidP="009706F1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  <w:rPr>
                <w:sz w:val="16"/>
                <w:szCs w:val="16"/>
              </w:rPr>
            </w:pPr>
          </w:p>
          <w:p w:rsidR="00D30706" w:rsidRPr="00851463" w:rsidRDefault="00D30706" w:rsidP="009706F1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  <w:r w:rsidRPr="00851463"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>
              <w:t xml:space="preserve">   Stof</w:t>
            </w:r>
            <w:r w:rsidR="00A21FF9">
              <w:t>fe</w:t>
            </w:r>
            <w:r w:rsidRPr="00851463">
              <w:tab/>
            </w:r>
            <w:r w:rsidRPr="00851463"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</w:t>
            </w:r>
            <w:r w:rsidR="00A21FF9">
              <w:t>Erzeugnisse</w:t>
            </w:r>
          </w:p>
        </w:tc>
      </w:tr>
      <w:tr w:rsidR="00D30706" w:rsidRPr="00851463" w:rsidTr="00B27AE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0706" w:rsidRPr="00D30706" w:rsidRDefault="00D30706" w:rsidP="004D557C">
            <w:pPr>
              <w:tabs>
                <w:tab w:val="left" w:pos="7088"/>
                <w:tab w:val="left" w:pos="8080"/>
              </w:tabs>
              <w:spacing w:before="60" w:after="60"/>
            </w:pPr>
            <w:r w:rsidRPr="00D30706">
              <w:lastRenderedPageBreak/>
              <w:t>Sind Prozesse zur Einhalt</w:t>
            </w:r>
            <w:r w:rsidR="00C15A62">
              <w:t xml:space="preserve">ung der Anforderungen der REACH </w:t>
            </w:r>
            <w:r w:rsidRPr="00D30706">
              <w:t>Verordnung vorhanden?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0706" w:rsidRPr="00851463" w:rsidRDefault="00D30706" w:rsidP="00046F81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  <w:r w:rsidRPr="00851463"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ja</w:t>
            </w:r>
            <w:r w:rsidRPr="00851463">
              <w:tab/>
            </w:r>
            <w:r w:rsidRPr="00851463"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nein</w:t>
            </w:r>
          </w:p>
        </w:tc>
      </w:tr>
      <w:tr w:rsidR="00D30706" w:rsidRPr="00851463" w:rsidTr="00B27AE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0706" w:rsidRPr="00D30706" w:rsidRDefault="00D30706" w:rsidP="00A21FF9">
            <w:pPr>
              <w:tabs>
                <w:tab w:val="left" w:pos="7088"/>
                <w:tab w:val="left" w:pos="8080"/>
              </w:tabs>
              <w:spacing w:before="60" w:after="60"/>
            </w:pPr>
            <w:r w:rsidRPr="00D30706">
              <w:t xml:space="preserve">Fallen </w:t>
            </w:r>
            <w:r w:rsidR="00A21FF9">
              <w:t>die</w:t>
            </w:r>
            <w:r w:rsidRPr="00D30706">
              <w:t xml:space="preserve"> Produkte in den Anwendungsbereich der aktuell gültigen RoHS Richtlinie?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D30706" w:rsidRPr="00851463" w:rsidRDefault="00D30706" w:rsidP="009706F1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  <w:r w:rsidRPr="00851463"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ja</w:t>
            </w:r>
            <w:r w:rsidRPr="00851463">
              <w:tab/>
            </w:r>
            <w:r w:rsidRPr="00851463"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nein</w:t>
            </w:r>
          </w:p>
        </w:tc>
      </w:tr>
      <w:tr w:rsidR="00D30706" w:rsidTr="00B27AE2">
        <w:tblPrEx>
          <w:tblBorders>
            <w:insideH w:val="single" w:sz="4" w:space="0" w:color="999999"/>
            <w:insideV w:val="single" w:sz="4" w:space="0" w:color="999999"/>
          </w:tblBorders>
        </w:tblPrEx>
        <w:trPr>
          <w:cantSplit/>
        </w:trPr>
        <w:tc>
          <w:tcPr>
            <w:tcW w:w="5637" w:type="dxa"/>
            <w:shd w:val="clear" w:color="auto" w:fill="auto"/>
          </w:tcPr>
          <w:p w:rsidR="00D30706" w:rsidRPr="00D30706" w:rsidRDefault="00325613" w:rsidP="00B53C8E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Wenn</w:t>
            </w:r>
            <w:r w:rsidRPr="00D30706">
              <w:t xml:space="preserve"> </w:t>
            </w:r>
            <w:r w:rsidR="00D30706" w:rsidRPr="00D30706">
              <w:t xml:space="preserve">nein, </w:t>
            </w:r>
            <w:r w:rsidR="00B53C8E">
              <w:t>wird</w:t>
            </w:r>
            <w:r w:rsidR="00D30706" w:rsidRPr="00D30706">
              <w:t xml:space="preserve"> eine Bestätigung zur Einhaltung der Stof</w:t>
            </w:r>
            <w:r w:rsidR="00D30706" w:rsidRPr="00D30706">
              <w:t>f</w:t>
            </w:r>
            <w:r w:rsidR="00D30706" w:rsidRPr="00D30706">
              <w:t>verbote gemäß der RoHS Richtlinie zur Verfügung</w:t>
            </w:r>
            <w:r w:rsidR="00B53C8E">
              <w:t xml:space="preserve"> gestellt</w:t>
            </w:r>
            <w:r w:rsidR="00D30706" w:rsidRPr="00D30706">
              <w:t>?</w:t>
            </w:r>
          </w:p>
        </w:tc>
        <w:tc>
          <w:tcPr>
            <w:tcW w:w="4110" w:type="dxa"/>
            <w:shd w:val="clear" w:color="auto" w:fill="auto"/>
          </w:tcPr>
          <w:p w:rsidR="00D30706" w:rsidRPr="00A1150D" w:rsidRDefault="00D30706" w:rsidP="009706F1">
            <w:pPr>
              <w:tabs>
                <w:tab w:val="left" w:pos="1309"/>
                <w:tab w:val="left" w:pos="8080"/>
              </w:tabs>
              <w:spacing w:before="60" w:after="60"/>
              <w:rPr>
                <w:u w:val="single" w:color="0000FF"/>
              </w:rPr>
            </w:pPr>
            <w:r w:rsidRPr="00851463"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ja</w:t>
            </w:r>
            <w:r w:rsidRPr="00851463">
              <w:tab/>
            </w:r>
            <w:r w:rsidRPr="00851463"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nein</w:t>
            </w:r>
          </w:p>
        </w:tc>
      </w:tr>
      <w:tr w:rsidR="00C15A62" w:rsidTr="00B27AE2">
        <w:tblPrEx>
          <w:tblBorders>
            <w:insideH w:val="single" w:sz="4" w:space="0" w:color="999999"/>
            <w:insideV w:val="single" w:sz="4" w:space="0" w:color="999999"/>
          </w:tblBorders>
        </w:tblPrEx>
        <w:trPr>
          <w:cantSplit/>
        </w:trPr>
        <w:tc>
          <w:tcPr>
            <w:tcW w:w="5637" w:type="dxa"/>
            <w:shd w:val="clear" w:color="auto" w:fill="auto"/>
          </w:tcPr>
          <w:p w:rsidR="00C15A62" w:rsidRPr="00D30706" w:rsidRDefault="00C15A62" w:rsidP="00B53C8E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Werden Angaben zu angewe</w:t>
            </w:r>
            <w:r w:rsidR="009E0999">
              <w:t>ndeten Ausnahmen der Stof</w:t>
            </w:r>
            <w:r w:rsidR="009E0999">
              <w:t>f</w:t>
            </w:r>
            <w:r w:rsidR="009E0999">
              <w:t>beschränkungen</w:t>
            </w:r>
            <w:r>
              <w:t xml:space="preserve"> gemäß An</w:t>
            </w:r>
            <w:r w:rsidR="009E0999">
              <w:t>hang III</w:t>
            </w:r>
            <w:r>
              <w:t xml:space="preserve"> der RoHS Richtlinie g</w:t>
            </w:r>
            <w:r>
              <w:t>e</w:t>
            </w:r>
            <w:r>
              <w:t>macht?</w:t>
            </w:r>
          </w:p>
        </w:tc>
        <w:tc>
          <w:tcPr>
            <w:tcW w:w="4110" w:type="dxa"/>
            <w:shd w:val="clear" w:color="auto" w:fill="auto"/>
          </w:tcPr>
          <w:p w:rsidR="00C15A62" w:rsidRPr="00851463" w:rsidRDefault="00C15A62" w:rsidP="009706F1">
            <w:pPr>
              <w:tabs>
                <w:tab w:val="left" w:pos="1309"/>
                <w:tab w:val="left" w:pos="8080"/>
              </w:tabs>
              <w:spacing w:before="60" w:after="60"/>
            </w:pPr>
            <w:r w:rsidRPr="00851463"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ja</w:t>
            </w:r>
            <w:r w:rsidRPr="00851463">
              <w:tab/>
            </w:r>
            <w:r w:rsidRPr="00851463"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nein</w:t>
            </w:r>
          </w:p>
        </w:tc>
      </w:tr>
      <w:tr w:rsidR="00C15A62" w:rsidTr="00B27AE2">
        <w:tblPrEx>
          <w:tblBorders>
            <w:insideH w:val="single" w:sz="4" w:space="0" w:color="999999"/>
            <w:insideV w:val="single" w:sz="4" w:space="0" w:color="999999"/>
          </w:tblBorders>
        </w:tblPrEx>
        <w:trPr>
          <w:cantSplit/>
        </w:trPr>
        <w:tc>
          <w:tcPr>
            <w:tcW w:w="5637" w:type="dxa"/>
            <w:shd w:val="clear" w:color="auto" w:fill="auto"/>
          </w:tcPr>
          <w:p w:rsidR="00C15A62" w:rsidRDefault="00C15A62" w:rsidP="00C15A62">
            <w:pPr>
              <w:tabs>
                <w:tab w:val="left" w:pos="7088"/>
                <w:tab w:val="left" w:pos="8080"/>
              </w:tabs>
              <w:spacing w:before="60" w:after="60"/>
            </w:pPr>
            <w:r>
              <w:t>Besteht die Bereitschaft zur Deklaration von Inhaltsstoffen, die über die Anforderungen der REACH Verordnung und RoHS Richtlinie hinausgehen?</w:t>
            </w:r>
          </w:p>
        </w:tc>
        <w:tc>
          <w:tcPr>
            <w:tcW w:w="4110" w:type="dxa"/>
            <w:shd w:val="clear" w:color="auto" w:fill="auto"/>
          </w:tcPr>
          <w:p w:rsidR="00C15A62" w:rsidRPr="00851463" w:rsidRDefault="00C15A62" w:rsidP="009706F1">
            <w:pPr>
              <w:tabs>
                <w:tab w:val="left" w:pos="1309"/>
                <w:tab w:val="left" w:pos="8080"/>
              </w:tabs>
              <w:spacing w:before="60" w:after="60"/>
            </w:pPr>
            <w:r w:rsidRPr="00851463">
              <w:fldChar w:fldCharType="begin">
                <w:ffData>
                  <w:name w:val="Kontrollkästchen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ja</w:t>
            </w:r>
            <w:r w:rsidRPr="00851463">
              <w:tab/>
            </w:r>
            <w:r w:rsidRPr="00851463">
              <w:fldChar w:fldCharType="begin">
                <w:ffData>
                  <w:name w:val="Kontrollkästchen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51463">
              <w:instrText xml:space="preserve"> FORMCHECKBOX </w:instrText>
            </w:r>
            <w:r w:rsidR="000D284D">
              <w:fldChar w:fldCharType="separate"/>
            </w:r>
            <w:r w:rsidRPr="00851463">
              <w:fldChar w:fldCharType="end"/>
            </w:r>
            <w:r w:rsidRPr="00851463">
              <w:t xml:space="preserve">   nein</w:t>
            </w:r>
          </w:p>
        </w:tc>
      </w:tr>
    </w:tbl>
    <w:p w:rsidR="00F9495F" w:rsidRDefault="009706F1" w:rsidP="009706F1">
      <w:pPr>
        <w:pStyle w:val="berschrift1"/>
      </w:pPr>
      <w:bookmarkStart w:id="18" w:name="_Toc456773127"/>
      <w:r>
        <w:t>Beigefügte Dokumente</w:t>
      </w:r>
      <w:bookmarkEnd w:id="18"/>
    </w:p>
    <w:tbl>
      <w:tblPr>
        <w:tblW w:w="0" w:type="auto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3929"/>
        <w:gridCol w:w="483"/>
        <w:gridCol w:w="4926"/>
      </w:tblGrid>
      <w:tr w:rsidR="00F9495F" w:rsidRPr="009706F1" w:rsidTr="00B27AE2">
        <w:trPr>
          <w:cantSplit/>
        </w:trPr>
        <w:tc>
          <w:tcPr>
            <w:tcW w:w="9854" w:type="dxa"/>
            <w:gridSpan w:val="4"/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9706F1">
              <w:rPr>
                <w:szCs w:val="22"/>
              </w:rPr>
              <w:t>Bitte legen Sie von folgenden Dokumenten eine Kopie bei:</w:t>
            </w:r>
          </w:p>
        </w:tc>
      </w:tr>
      <w:tr w:rsidR="00F9495F" w:rsidRPr="009706F1" w:rsidTr="00B27AE2">
        <w:trPr>
          <w:cantSplit/>
        </w:trPr>
        <w:tc>
          <w:tcPr>
            <w:tcW w:w="516" w:type="dxa"/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9706F1">
              <w:rPr>
                <w:szCs w:val="22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szCs w:val="22"/>
              </w:rPr>
              <w:instrText xml:space="preserve"> FORMCHECKBOX </w:instrText>
            </w:r>
            <w:r w:rsidR="000D284D">
              <w:rPr>
                <w:szCs w:val="22"/>
              </w:rPr>
            </w:r>
            <w:r w:rsidR="000D284D">
              <w:rPr>
                <w:szCs w:val="22"/>
              </w:rPr>
              <w:fldChar w:fldCharType="separate"/>
            </w:r>
            <w:r w:rsidRPr="009706F1">
              <w:rPr>
                <w:szCs w:val="22"/>
              </w:rPr>
              <w:fldChar w:fldCharType="end"/>
            </w:r>
          </w:p>
        </w:tc>
        <w:tc>
          <w:tcPr>
            <w:tcW w:w="3929" w:type="dxa"/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9706F1">
              <w:rPr>
                <w:szCs w:val="22"/>
              </w:rPr>
              <w:t>Unternehmensprofil</w:t>
            </w:r>
          </w:p>
        </w:tc>
        <w:tc>
          <w:tcPr>
            <w:tcW w:w="483" w:type="dxa"/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</w:pPr>
            <w:r w:rsidRPr="009706F1"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instrText xml:space="preserve"> FORMCHECKBOX </w:instrText>
            </w:r>
            <w:r w:rsidR="000D284D">
              <w:fldChar w:fldCharType="separate"/>
            </w:r>
            <w:r w:rsidRPr="009706F1">
              <w:fldChar w:fldCharType="end"/>
            </w:r>
          </w:p>
        </w:tc>
        <w:tc>
          <w:tcPr>
            <w:tcW w:w="4926" w:type="dxa"/>
            <w:shd w:val="clear" w:color="auto" w:fill="auto"/>
          </w:tcPr>
          <w:p w:rsidR="00F9495F" w:rsidRPr="009706F1" w:rsidRDefault="00652053" w:rsidP="005D3997">
            <w:pPr>
              <w:pStyle w:val="Kopfzeile"/>
              <w:spacing w:before="60" w:after="60"/>
              <w:rPr>
                <w:szCs w:val="22"/>
              </w:rPr>
            </w:pPr>
            <w:r w:rsidRPr="009706F1">
              <w:rPr>
                <w:szCs w:val="22"/>
              </w:rPr>
              <w:t>Organisationsorganigramm</w:t>
            </w:r>
          </w:p>
        </w:tc>
      </w:tr>
      <w:tr w:rsidR="00F9495F" w:rsidRPr="009706F1" w:rsidTr="00B27AE2">
        <w:trPr>
          <w:cantSplit/>
        </w:trPr>
        <w:tc>
          <w:tcPr>
            <w:tcW w:w="516" w:type="dxa"/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  <w:rPr>
                <w:noProof/>
                <w:szCs w:val="22"/>
              </w:rPr>
            </w:pPr>
            <w:r w:rsidRPr="009706F1">
              <w:rPr>
                <w:noProof/>
                <w:szCs w:val="22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noProof/>
                <w:szCs w:val="22"/>
              </w:rPr>
              <w:instrText xml:space="preserve"> FORMCHECKBOX </w:instrText>
            </w:r>
            <w:r w:rsidR="000D284D">
              <w:rPr>
                <w:noProof/>
                <w:szCs w:val="22"/>
              </w:rPr>
            </w:r>
            <w:r w:rsidR="000D284D">
              <w:rPr>
                <w:noProof/>
                <w:szCs w:val="22"/>
              </w:rPr>
              <w:fldChar w:fldCharType="separate"/>
            </w:r>
            <w:r w:rsidRPr="009706F1">
              <w:rPr>
                <w:noProof/>
                <w:szCs w:val="22"/>
              </w:rPr>
              <w:fldChar w:fldCharType="end"/>
            </w:r>
          </w:p>
        </w:tc>
        <w:tc>
          <w:tcPr>
            <w:tcW w:w="3929" w:type="dxa"/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9706F1">
              <w:rPr>
                <w:szCs w:val="22"/>
              </w:rPr>
              <w:t>Konzernbericht</w:t>
            </w:r>
          </w:p>
        </w:tc>
        <w:tc>
          <w:tcPr>
            <w:tcW w:w="483" w:type="dxa"/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  <w:rPr>
                <w:noProof/>
                <w:szCs w:val="22"/>
              </w:rPr>
            </w:pPr>
            <w:r w:rsidRPr="009706F1">
              <w:rPr>
                <w:noProof/>
                <w:szCs w:val="22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noProof/>
                <w:szCs w:val="22"/>
              </w:rPr>
              <w:instrText xml:space="preserve"> FORMCHECKBOX </w:instrText>
            </w:r>
            <w:r w:rsidR="000D284D">
              <w:rPr>
                <w:noProof/>
                <w:szCs w:val="22"/>
              </w:rPr>
            </w:r>
            <w:r w:rsidR="000D284D">
              <w:rPr>
                <w:noProof/>
                <w:szCs w:val="22"/>
              </w:rPr>
              <w:fldChar w:fldCharType="separate"/>
            </w:r>
            <w:r w:rsidRPr="009706F1">
              <w:rPr>
                <w:noProof/>
                <w:szCs w:val="22"/>
              </w:rPr>
              <w:fldChar w:fldCharType="end"/>
            </w:r>
          </w:p>
        </w:tc>
        <w:tc>
          <w:tcPr>
            <w:tcW w:w="4926" w:type="dxa"/>
            <w:shd w:val="clear" w:color="auto" w:fill="auto"/>
          </w:tcPr>
          <w:p w:rsidR="00F9495F" w:rsidRPr="009706F1" w:rsidRDefault="00F9495F" w:rsidP="005D3997">
            <w:pPr>
              <w:pStyle w:val="Kopfzeile"/>
              <w:spacing w:before="60" w:after="60"/>
              <w:rPr>
                <w:szCs w:val="22"/>
              </w:rPr>
            </w:pPr>
            <w:r w:rsidRPr="009706F1">
              <w:rPr>
                <w:szCs w:val="22"/>
              </w:rPr>
              <w:t>ISO 9001</w:t>
            </w:r>
            <w:r w:rsidR="00C15A62">
              <w:rPr>
                <w:szCs w:val="22"/>
              </w:rPr>
              <w:t xml:space="preserve"> </w:t>
            </w:r>
            <w:r w:rsidRPr="009706F1">
              <w:rPr>
                <w:szCs w:val="22"/>
              </w:rPr>
              <w:t>Zertifikat</w:t>
            </w:r>
          </w:p>
        </w:tc>
      </w:tr>
      <w:tr w:rsidR="00652053" w:rsidRPr="009706F1" w:rsidTr="00B27AE2">
        <w:trPr>
          <w:cantSplit/>
        </w:trPr>
        <w:tc>
          <w:tcPr>
            <w:tcW w:w="516" w:type="dxa"/>
            <w:shd w:val="clear" w:color="auto" w:fill="auto"/>
          </w:tcPr>
          <w:p w:rsidR="00652053" w:rsidRPr="009706F1" w:rsidRDefault="00652053" w:rsidP="00153D09">
            <w:pPr>
              <w:pStyle w:val="Kopfzeile"/>
              <w:spacing w:before="60" w:after="60"/>
              <w:rPr>
                <w:noProof/>
                <w:szCs w:val="22"/>
              </w:rPr>
            </w:pPr>
            <w:r w:rsidRPr="009706F1">
              <w:rPr>
                <w:noProof/>
                <w:szCs w:val="22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noProof/>
                <w:szCs w:val="22"/>
              </w:rPr>
              <w:instrText xml:space="preserve"> FORMCHECKBOX </w:instrText>
            </w:r>
            <w:r w:rsidR="000D284D">
              <w:rPr>
                <w:noProof/>
                <w:szCs w:val="22"/>
              </w:rPr>
            </w:r>
            <w:r w:rsidR="000D284D">
              <w:rPr>
                <w:noProof/>
                <w:szCs w:val="22"/>
              </w:rPr>
              <w:fldChar w:fldCharType="separate"/>
            </w:r>
            <w:r w:rsidRPr="009706F1">
              <w:rPr>
                <w:noProof/>
                <w:szCs w:val="22"/>
              </w:rPr>
              <w:fldChar w:fldCharType="end"/>
            </w:r>
          </w:p>
        </w:tc>
        <w:tc>
          <w:tcPr>
            <w:tcW w:w="3929" w:type="dxa"/>
            <w:shd w:val="clear" w:color="auto" w:fill="auto"/>
          </w:tcPr>
          <w:p w:rsidR="00652053" w:rsidRPr="009706F1" w:rsidRDefault="00652053" w:rsidP="00153D09">
            <w:pPr>
              <w:pStyle w:val="Kopfzeile"/>
              <w:spacing w:before="60" w:after="60"/>
              <w:rPr>
                <w:szCs w:val="22"/>
              </w:rPr>
            </w:pPr>
            <w:r w:rsidRPr="009706F1">
              <w:rPr>
                <w:szCs w:val="22"/>
              </w:rPr>
              <w:t>Linecard</w:t>
            </w:r>
          </w:p>
        </w:tc>
        <w:tc>
          <w:tcPr>
            <w:tcW w:w="483" w:type="dxa"/>
            <w:shd w:val="clear" w:color="auto" w:fill="auto"/>
          </w:tcPr>
          <w:p w:rsidR="00652053" w:rsidRPr="009706F1" w:rsidRDefault="00652053" w:rsidP="00153D09">
            <w:pPr>
              <w:pStyle w:val="Kopfzeile"/>
              <w:spacing w:before="60" w:after="60"/>
              <w:rPr>
                <w:noProof/>
                <w:szCs w:val="22"/>
              </w:rPr>
            </w:pPr>
            <w:r w:rsidRPr="009706F1">
              <w:rPr>
                <w:noProof/>
                <w:szCs w:val="22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noProof/>
                <w:szCs w:val="22"/>
              </w:rPr>
              <w:instrText xml:space="preserve"> FORMCHECKBOX </w:instrText>
            </w:r>
            <w:r w:rsidR="000D284D">
              <w:rPr>
                <w:noProof/>
                <w:szCs w:val="22"/>
              </w:rPr>
            </w:r>
            <w:r w:rsidR="000D284D">
              <w:rPr>
                <w:noProof/>
                <w:szCs w:val="22"/>
              </w:rPr>
              <w:fldChar w:fldCharType="separate"/>
            </w:r>
            <w:r w:rsidRPr="009706F1">
              <w:rPr>
                <w:noProof/>
                <w:szCs w:val="22"/>
              </w:rPr>
              <w:fldChar w:fldCharType="end"/>
            </w:r>
          </w:p>
        </w:tc>
        <w:tc>
          <w:tcPr>
            <w:tcW w:w="4926" w:type="dxa"/>
            <w:shd w:val="clear" w:color="auto" w:fill="auto"/>
          </w:tcPr>
          <w:p w:rsidR="00652053" w:rsidRPr="009706F1" w:rsidRDefault="00C15A62" w:rsidP="00153D09">
            <w:pPr>
              <w:pStyle w:val="Kopfzeile"/>
              <w:spacing w:before="60" w:after="60"/>
              <w:rPr>
                <w:szCs w:val="22"/>
              </w:rPr>
            </w:pPr>
            <w:r>
              <w:rPr>
                <w:szCs w:val="22"/>
              </w:rPr>
              <w:t>ISO</w:t>
            </w:r>
            <w:r w:rsidR="00325613">
              <w:rPr>
                <w:szCs w:val="22"/>
              </w:rPr>
              <w:t xml:space="preserve"> </w:t>
            </w:r>
            <w:r>
              <w:rPr>
                <w:szCs w:val="22"/>
              </w:rPr>
              <w:t>/</w:t>
            </w:r>
            <w:r w:rsidR="00325613">
              <w:rPr>
                <w:szCs w:val="22"/>
              </w:rPr>
              <w:t xml:space="preserve"> </w:t>
            </w:r>
            <w:r w:rsidR="00652053">
              <w:rPr>
                <w:szCs w:val="22"/>
              </w:rPr>
              <w:t>TS</w:t>
            </w:r>
            <w:r>
              <w:rPr>
                <w:szCs w:val="22"/>
              </w:rPr>
              <w:t xml:space="preserve"> </w:t>
            </w:r>
            <w:r w:rsidR="00652053">
              <w:rPr>
                <w:szCs w:val="22"/>
              </w:rPr>
              <w:t>16949 Zertifikat</w:t>
            </w:r>
          </w:p>
        </w:tc>
      </w:tr>
      <w:tr w:rsidR="004D557C" w:rsidRPr="009706F1" w:rsidTr="00B27AE2">
        <w:trPr>
          <w:cantSplit/>
        </w:trPr>
        <w:tc>
          <w:tcPr>
            <w:tcW w:w="516" w:type="dxa"/>
            <w:shd w:val="clear" w:color="auto" w:fill="auto"/>
          </w:tcPr>
          <w:p w:rsidR="004D557C" w:rsidRPr="009706F1" w:rsidRDefault="004D557C" w:rsidP="005D3997">
            <w:pPr>
              <w:pStyle w:val="Kopfzeile"/>
              <w:spacing w:before="60" w:after="60"/>
              <w:rPr>
                <w:noProof/>
                <w:szCs w:val="22"/>
              </w:rPr>
            </w:pPr>
            <w:r w:rsidRPr="009706F1">
              <w:rPr>
                <w:noProof/>
                <w:szCs w:val="22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noProof/>
                <w:szCs w:val="22"/>
              </w:rPr>
              <w:instrText xml:space="preserve"> FORMCHECKBOX </w:instrText>
            </w:r>
            <w:r w:rsidR="000D284D">
              <w:rPr>
                <w:noProof/>
                <w:szCs w:val="22"/>
              </w:rPr>
            </w:r>
            <w:r w:rsidR="000D284D">
              <w:rPr>
                <w:noProof/>
                <w:szCs w:val="22"/>
              </w:rPr>
              <w:fldChar w:fldCharType="separate"/>
            </w:r>
            <w:r w:rsidRPr="009706F1">
              <w:rPr>
                <w:noProof/>
                <w:szCs w:val="22"/>
              </w:rPr>
              <w:fldChar w:fldCharType="end"/>
            </w:r>
          </w:p>
        </w:tc>
        <w:tc>
          <w:tcPr>
            <w:tcW w:w="3929" w:type="dxa"/>
            <w:shd w:val="clear" w:color="auto" w:fill="auto"/>
          </w:tcPr>
          <w:p w:rsidR="004D557C" w:rsidRPr="009706F1" w:rsidRDefault="00652053" w:rsidP="005D3997">
            <w:pPr>
              <w:pStyle w:val="Kopfzeile"/>
              <w:spacing w:before="60" w:after="60"/>
              <w:rPr>
                <w:szCs w:val="22"/>
              </w:rPr>
            </w:pPr>
            <w:r>
              <w:rPr>
                <w:szCs w:val="22"/>
              </w:rPr>
              <w:t>OHSAS 18001 Zertifikat</w:t>
            </w:r>
          </w:p>
        </w:tc>
        <w:tc>
          <w:tcPr>
            <w:tcW w:w="483" w:type="dxa"/>
            <w:shd w:val="clear" w:color="auto" w:fill="auto"/>
          </w:tcPr>
          <w:p w:rsidR="004D557C" w:rsidRPr="009706F1" w:rsidRDefault="004D557C" w:rsidP="005D3997">
            <w:pPr>
              <w:pStyle w:val="Kopfzeile"/>
              <w:spacing w:before="60" w:after="60"/>
              <w:rPr>
                <w:noProof/>
                <w:szCs w:val="22"/>
              </w:rPr>
            </w:pPr>
            <w:r w:rsidRPr="009706F1">
              <w:rPr>
                <w:noProof/>
                <w:szCs w:val="22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noProof/>
                <w:szCs w:val="22"/>
              </w:rPr>
              <w:instrText xml:space="preserve"> FORMCHECKBOX </w:instrText>
            </w:r>
            <w:r w:rsidR="000D284D">
              <w:rPr>
                <w:noProof/>
                <w:szCs w:val="22"/>
              </w:rPr>
            </w:r>
            <w:r w:rsidR="000D284D">
              <w:rPr>
                <w:noProof/>
                <w:szCs w:val="22"/>
              </w:rPr>
              <w:fldChar w:fldCharType="separate"/>
            </w:r>
            <w:r w:rsidRPr="009706F1">
              <w:rPr>
                <w:noProof/>
                <w:szCs w:val="22"/>
              </w:rPr>
              <w:fldChar w:fldCharType="end"/>
            </w:r>
          </w:p>
        </w:tc>
        <w:tc>
          <w:tcPr>
            <w:tcW w:w="4926" w:type="dxa"/>
            <w:shd w:val="clear" w:color="auto" w:fill="auto"/>
          </w:tcPr>
          <w:p w:rsidR="004D557C" w:rsidRPr="009706F1" w:rsidRDefault="00652053" w:rsidP="005D3997">
            <w:pPr>
              <w:pStyle w:val="Kopfzeile"/>
              <w:spacing w:before="60" w:after="60"/>
              <w:rPr>
                <w:szCs w:val="22"/>
              </w:rPr>
            </w:pPr>
            <w:r>
              <w:rPr>
                <w:szCs w:val="22"/>
              </w:rPr>
              <w:t>ISO 14001 Zertifikat</w:t>
            </w:r>
          </w:p>
        </w:tc>
      </w:tr>
      <w:tr w:rsidR="00E71388" w:rsidRPr="009706F1" w:rsidTr="00B27AE2">
        <w:trPr>
          <w:cantSplit/>
        </w:trPr>
        <w:tc>
          <w:tcPr>
            <w:tcW w:w="516" w:type="dxa"/>
            <w:shd w:val="clear" w:color="auto" w:fill="auto"/>
          </w:tcPr>
          <w:p w:rsidR="00E71388" w:rsidRPr="009706F1" w:rsidRDefault="00E71388" w:rsidP="00E71388">
            <w:pPr>
              <w:pStyle w:val="Kopfzeile"/>
              <w:spacing w:before="60" w:after="60"/>
              <w:rPr>
                <w:noProof/>
                <w:szCs w:val="22"/>
              </w:rPr>
            </w:pPr>
            <w:r w:rsidRPr="009706F1">
              <w:rPr>
                <w:noProof/>
                <w:szCs w:val="22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noProof/>
                <w:szCs w:val="22"/>
              </w:rPr>
              <w:instrText xml:space="preserve"> FORMCHECKBOX </w:instrText>
            </w:r>
            <w:r w:rsidR="000D284D">
              <w:rPr>
                <w:noProof/>
                <w:szCs w:val="22"/>
              </w:rPr>
            </w:r>
            <w:r w:rsidR="000D284D">
              <w:rPr>
                <w:noProof/>
                <w:szCs w:val="22"/>
              </w:rPr>
              <w:fldChar w:fldCharType="separate"/>
            </w:r>
            <w:r w:rsidRPr="009706F1">
              <w:rPr>
                <w:noProof/>
                <w:szCs w:val="22"/>
              </w:rPr>
              <w:fldChar w:fldCharType="end"/>
            </w:r>
          </w:p>
        </w:tc>
        <w:tc>
          <w:tcPr>
            <w:tcW w:w="3929" w:type="dxa"/>
            <w:shd w:val="clear" w:color="auto" w:fill="auto"/>
          </w:tcPr>
          <w:p w:rsidR="00E71388" w:rsidRPr="009706F1" w:rsidRDefault="00E71388" w:rsidP="00E71388">
            <w:pPr>
              <w:pStyle w:val="Kopfzeile"/>
              <w:spacing w:before="60" w:after="60"/>
              <w:rPr>
                <w:szCs w:val="22"/>
              </w:rPr>
            </w:pPr>
            <w:r w:rsidRPr="009706F1">
              <w:rPr>
                <w:szCs w:val="22"/>
              </w:rPr>
              <w:t>Qualitätspolitik</w:t>
            </w:r>
          </w:p>
        </w:tc>
        <w:tc>
          <w:tcPr>
            <w:tcW w:w="483" w:type="dxa"/>
            <w:shd w:val="clear" w:color="auto" w:fill="auto"/>
          </w:tcPr>
          <w:p w:rsidR="00E71388" w:rsidRPr="009706F1" w:rsidRDefault="00E71388" w:rsidP="00E71388">
            <w:pPr>
              <w:pStyle w:val="Kopfzeile"/>
              <w:spacing w:before="60" w:after="60"/>
              <w:rPr>
                <w:noProof/>
                <w:szCs w:val="22"/>
              </w:rPr>
            </w:pPr>
            <w:r w:rsidRPr="009706F1">
              <w:rPr>
                <w:noProof/>
                <w:szCs w:val="22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noProof/>
                <w:szCs w:val="22"/>
              </w:rPr>
              <w:instrText xml:space="preserve"> FORMCHECKBOX </w:instrText>
            </w:r>
            <w:r w:rsidR="000D284D">
              <w:rPr>
                <w:noProof/>
                <w:szCs w:val="22"/>
              </w:rPr>
            </w:r>
            <w:r w:rsidR="000D284D">
              <w:rPr>
                <w:noProof/>
                <w:szCs w:val="22"/>
              </w:rPr>
              <w:fldChar w:fldCharType="separate"/>
            </w:r>
            <w:r w:rsidRPr="009706F1">
              <w:rPr>
                <w:noProof/>
                <w:szCs w:val="22"/>
              </w:rPr>
              <w:fldChar w:fldCharType="end"/>
            </w:r>
          </w:p>
        </w:tc>
        <w:tc>
          <w:tcPr>
            <w:tcW w:w="4926" w:type="dxa"/>
            <w:shd w:val="clear" w:color="auto" w:fill="auto"/>
          </w:tcPr>
          <w:p w:rsidR="00E71388" w:rsidRPr="009706F1" w:rsidRDefault="00E71388" w:rsidP="00E71388">
            <w:pPr>
              <w:pStyle w:val="Kopfzeile"/>
              <w:spacing w:before="60" w:after="60"/>
              <w:rPr>
                <w:szCs w:val="22"/>
              </w:rPr>
            </w:pPr>
            <w:r w:rsidRPr="009706F1">
              <w:rPr>
                <w:szCs w:val="22"/>
              </w:rPr>
              <w:t>Umweltpolitik</w:t>
            </w:r>
          </w:p>
        </w:tc>
      </w:tr>
      <w:tr w:rsidR="004D557C" w:rsidRPr="009706F1" w:rsidTr="00B27AE2">
        <w:trPr>
          <w:cantSplit/>
        </w:trPr>
        <w:tc>
          <w:tcPr>
            <w:tcW w:w="516" w:type="dxa"/>
            <w:shd w:val="clear" w:color="auto" w:fill="auto"/>
          </w:tcPr>
          <w:p w:rsidR="004D557C" w:rsidRPr="009706F1" w:rsidRDefault="004D557C" w:rsidP="005D3997">
            <w:pPr>
              <w:pStyle w:val="Kopfzeile"/>
              <w:spacing w:before="60" w:after="60"/>
              <w:rPr>
                <w:noProof/>
                <w:szCs w:val="22"/>
              </w:rPr>
            </w:pPr>
            <w:r w:rsidRPr="009706F1">
              <w:rPr>
                <w:noProof/>
                <w:szCs w:val="22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noProof/>
                <w:szCs w:val="22"/>
              </w:rPr>
              <w:instrText xml:space="preserve"> FORMCHECKBOX </w:instrText>
            </w:r>
            <w:r w:rsidR="000D284D">
              <w:rPr>
                <w:noProof/>
                <w:szCs w:val="22"/>
              </w:rPr>
            </w:r>
            <w:r w:rsidR="000D284D">
              <w:rPr>
                <w:noProof/>
                <w:szCs w:val="22"/>
              </w:rPr>
              <w:fldChar w:fldCharType="separate"/>
            </w:r>
            <w:r w:rsidRPr="009706F1">
              <w:rPr>
                <w:noProof/>
                <w:szCs w:val="22"/>
              </w:rPr>
              <w:fldChar w:fldCharType="end"/>
            </w:r>
          </w:p>
        </w:tc>
        <w:tc>
          <w:tcPr>
            <w:tcW w:w="3929" w:type="dxa"/>
            <w:shd w:val="clear" w:color="auto" w:fill="auto"/>
          </w:tcPr>
          <w:p w:rsidR="004D557C" w:rsidRPr="009706F1" w:rsidRDefault="00E71388" w:rsidP="005D3997">
            <w:pPr>
              <w:pStyle w:val="Kopfzeile"/>
              <w:spacing w:before="60" w:after="60"/>
              <w:rPr>
                <w:szCs w:val="22"/>
              </w:rPr>
            </w:pPr>
            <w:r>
              <w:rPr>
                <w:szCs w:val="22"/>
              </w:rPr>
              <w:t>Code of Conduct</w:t>
            </w:r>
          </w:p>
        </w:tc>
        <w:tc>
          <w:tcPr>
            <w:tcW w:w="483" w:type="dxa"/>
            <w:shd w:val="clear" w:color="auto" w:fill="auto"/>
          </w:tcPr>
          <w:p w:rsidR="004D557C" w:rsidRPr="009706F1" w:rsidRDefault="004D557C" w:rsidP="005D3997">
            <w:pPr>
              <w:pStyle w:val="Kopfzeile"/>
              <w:spacing w:before="60" w:after="60"/>
              <w:rPr>
                <w:noProof/>
                <w:szCs w:val="22"/>
              </w:rPr>
            </w:pPr>
            <w:r w:rsidRPr="009706F1">
              <w:rPr>
                <w:noProof/>
                <w:szCs w:val="22"/>
              </w:rPr>
              <w:fldChar w:fldCharType="begin">
                <w:ffData>
                  <w:name w:val="Kontrollkästchen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noProof/>
                <w:szCs w:val="22"/>
              </w:rPr>
              <w:instrText xml:space="preserve"> FORMCHECKBOX </w:instrText>
            </w:r>
            <w:r w:rsidR="000D284D">
              <w:rPr>
                <w:noProof/>
                <w:szCs w:val="22"/>
              </w:rPr>
            </w:r>
            <w:r w:rsidR="000D284D">
              <w:rPr>
                <w:noProof/>
                <w:szCs w:val="22"/>
              </w:rPr>
              <w:fldChar w:fldCharType="separate"/>
            </w:r>
            <w:r w:rsidRPr="009706F1">
              <w:rPr>
                <w:noProof/>
                <w:szCs w:val="22"/>
              </w:rPr>
              <w:fldChar w:fldCharType="end"/>
            </w:r>
          </w:p>
        </w:tc>
        <w:tc>
          <w:tcPr>
            <w:tcW w:w="4926" w:type="dxa"/>
            <w:shd w:val="clear" w:color="auto" w:fill="auto"/>
          </w:tcPr>
          <w:p w:rsidR="004D557C" w:rsidRPr="009706F1" w:rsidRDefault="00E71388" w:rsidP="00325613">
            <w:pPr>
              <w:pStyle w:val="Kopfzeile"/>
              <w:spacing w:before="60" w:after="60"/>
              <w:rPr>
                <w:szCs w:val="22"/>
              </w:rPr>
            </w:pPr>
            <w:r>
              <w:rPr>
                <w:szCs w:val="22"/>
              </w:rPr>
              <w:t xml:space="preserve">RoHS- und </w:t>
            </w:r>
            <w:r w:rsidR="00325613">
              <w:rPr>
                <w:szCs w:val="22"/>
              </w:rPr>
              <w:t>REACH-Erklärung</w:t>
            </w:r>
          </w:p>
        </w:tc>
      </w:tr>
      <w:tr w:rsidR="004D557C" w:rsidRPr="009706F1" w:rsidTr="00B27AE2">
        <w:trPr>
          <w:cantSplit/>
        </w:trPr>
        <w:tc>
          <w:tcPr>
            <w:tcW w:w="516" w:type="dxa"/>
            <w:shd w:val="clear" w:color="auto" w:fill="auto"/>
          </w:tcPr>
          <w:p w:rsidR="004D557C" w:rsidRPr="009706F1" w:rsidRDefault="004D557C" w:rsidP="005D3997">
            <w:pPr>
              <w:pStyle w:val="Kopfzeile"/>
              <w:spacing w:before="60" w:after="60"/>
              <w:rPr>
                <w:noProof/>
                <w:szCs w:val="22"/>
              </w:rPr>
            </w:pPr>
            <w:r w:rsidRPr="009706F1">
              <w:rPr>
                <w:noProof/>
                <w:szCs w:val="22"/>
              </w:rPr>
              <w:fldChar w:fldCharType="begin">
                <w:ffData>
                  <w:name w:val="Kontrollkästchen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noProof/>
                <w:szCs w:val="22"/>
              </w:rPr>
              <w:instrText xml:space="preserve"> FORMCHECKBOX </w:instrText>
            </w:r>
            <w:r w:rsidR="000D284D">
              <w:rPr>
                <w:noProof/>
                <w:szCs w:val="22"/>
              </w:rPr>
            </w:r>
            <w:r w:rsidR="000D284D">
              <w:rPr>
                <w:noProof/>
                <w:szCs w:val="22"/>
              </w:rPr>
              <w:fldChar w:fldCharType="separate"/>
            </w:r>
            <w:r w:rsidRPr="009706F1">
              <w:rPr>
                <w:noProof/>
                <w:szCs w:val="22"/>
              </w:rPr>
              <w:fldChar w:fldCharType="end"/>
            </w:r>
          </w:p>
        </w:tc>
        <w:tc>
          <w:tcPr>
            <w:tcW w:w="3929" w:type="dxa"/>
            <w:shd w:val="clear" w:color="auto" w:fill="auto"/>
          </w:tcPr>
          <w:p w:rsidR="004D557C" w:rsidRPr="000906A5" w:rsidRDefault="0072714E" w:rsidP="005D3997">
            <w:pPr>
              <w:pStyle w:val="Kopfzeile"/>
              <w:spacing w:before="60" w:after="60"/>
              <w:rPr>
                <w:szCs w:val="22"/>
              </w:rPr>
            </w:pPr>
            <w:r w:rsidRPr="000906A5">
              <w:t>Annex 1 zur Lieferantenanlage</w:t>
            </w:r>
          </w:p>
        </w:tc>
        <w:tc>
          <w:tcPr>
            <w:tcW w:w="483" w:type="dxa"/>
            <w:shd w:val="clear" w:color="auto" w:fill="auto"/>
          </w:tcPr>
          <w:p w:rsidR="004D557C" w:rsidRPr="009706F1" w:rsidRDefault="00C84719" w:rsidP="005D3997">
            <w:pPr>
              <w:pStyle w:val="Kopfzeile"/>
              <w:spacing w:before="60" w:after="60"/>
              <w:rPr>
                <w:noProof/>
                <w:szCs w:val="22"/>
              </w:rPr>
            </w:pPr>
            <w:r w:rsidRPr="009706F1">
              <w:rPr>
                <w:noProof/>
                <w:szCs w:val="22"/>
              </w:rPr>
              <w:fldChar w:fldCharType="begin">
                <w:ffData>
                  <w:name w:val="Kontrollkästchen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706F1">
              <w:rPr>
                <w:noProof/>
                <w:szCs w:val="22"/>
              </w:rPr>
              <w:instrText xml:space="preserve"> FORMCHECKBOX </w:instrText>
            </w:r>
            <w:r w:rsidR="000D284D">
              <w:rPr>
                <w:noProof/>
                <w:szCs w:val="22"/>
              </w:rPr>
            </w:r>
            <w:r w:rsidR="000D284D">
              <w:rPr>
                <w:noProof/>
                <w:szCs w:val="22"/>
              </w:rPr>
              <w:fldChar w:fldCharType="separate"/>
            </w:r>
            <w:r w:rsidRPr="009706F1">
              <w:rPr>
                <w:noProof/>
                <w:szCs w:val="22"/>
              </w:rPr>
              <w:fldChar w:fldCharType="end"/>
            </w:r>
          </w:p>
        </w:tc>
        <w:tc>
          <w:tcPr>
            <w:tcW w:w="4926" w:type="dxa"/>
            <w:shd w:val="clear" w:color="auto" w:fill="auto"/>
          </w:tcPr>
          <w:p w:rsidR="004D557C" w:rsidRPr="00FB3E7A" w:rsidRDefault="00C84719" w:rsidP="005D3997">
            <w:pPr>
              <w:pStyle w:val="Kopfzeile"/>
              <w:spacing w:before="60" w:after="60"/>
              <w:rPr>
                <w:szCs w:val="22"/>
              </w:rPr>
            </w:pPr>
            <w:r w:rsidRPr="00FB3E7A"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4D557C" w:rsidRPr="009706F1" w:rsidTr="00B27AE2">
        <w:trPr>
          <w:cantSplit/>
        </w:trPr>
        <w:tc>
          <w:tcPr>
            <w:tcW w:w="9854" w:type="dxa"/>
            <w:gridSpan w:val="4"/>
            <w:shd w:val="clear" w:color="auto" w:fill="auto"/>
          </w:tcPr>
          <w:p w:rsidR="004D557C" w:rsidRPr="009706F1" w:rsidRDefault="004D557C" w:rsidP="005D3997">
            <w:pPr>
              <w:pStyle w:val="Kopfzeile"/>
              <w:spacing w:before="60" w:after="60"/>
            </w:pPr>
          </w:p>
        </w:tc>
      </w:tr>
      <w:tr w:rsidR="004D557C" w:rsidRPr="009706F1" w:rsidTr="00B27AE2">
        <w:trPr>
          <w:cantSplit/>
        </w:trPr>
        <w:tc>
          <w:tcPr>
            <w:tcW w:w="9854" w:type="dxa"/>
            <w:gridSpan w:val="4"/>
            <w:shd w:val="clear" w:color="auto" w:fill="auto"/>
          </w:tcPr>
          <w:p w:rsidR="004D557C" w:rsidRPr="009706F1" w:rsidRDefault="004D557C" w:rsidP="005D3997">
            <w:pPr>
              <w:pStyle w:val="Kopfzeile"/>
              <w:spacing w:before="60" w:after="60"/>
            </w:pPr>
            <w:r w:rsidRPr="009706F1">
              <w:t>Bemerkungen:</w:t>
            </w:r>
          </w:p>
        </w:tc>
      </w:tr>
      <w:tr w:rsidR="004D557C" w:rsidRPr="009706F1" w:rsidTr="00B27AE2">
        <w:trPr>
          <w:cantSplit/>
        </w:trPr>
        <w:tc>
          <w:tcPr>
            <w:tcW w:w="9854" w:type="dxa"/>
            <w:gridSpan w:val="4"/>
            <w:shd w:val="clear" w:color="auto" w:fill="auto"/>
          </w:tcPr>
          <w:p w:rsidR="004D557C" w:rsidRPr="00FB3E7A" w:rsidRDefault="004D557C" w:rsidP="005D3997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</w:tbl>
    <w:p w:rsidR="00F9495F" w:rsidRPr="00851463" w:rsidRDefault="00F9495F" w:rsidP="00F9495F">
      <w:pPr>
        <w:pStyle w:val="Kopfzeile"/>
      </w:pPr>
    </w:p>
    <w:p w:rsidR="00F9495F" w:rsidRPr="00851463" w:rsidRDefault="00F9495F" w:rsidP="00F9495F">
      <w:pPr>
        <w:pStyle w:val="Kopfzeile"/>
      </w:pPr>
    </w:p>
    <w:p w:rsidR="00F9495F" w:rsidRDefault="00F9495F" w:rsidP="00F9495F">
      <w:pPr>
        <w:pStyle w:val="Kopfzeile"/>
      </w:pPr>
    </w:p>
    <w:p w:rsidR="00652053" w:rsidRPr="00296AFE" w:rsidRDefault="00652053" w:rsidP="00652053">
      <w:pPr>
        <w:pStyle w:val="brat-std12"/>
        <w:rPr>
          <w:rFonts w:cs="Arial"/>
          <w:sz w:val="22"/>
          <w:szCs w:val="22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06"/>
        <w:gridCol w:w="567"/>
        <w:gridCol w:w="4253"/>
      </w:tblGrid>
      <w:tr w:rsidR="00EE3DDC" w:rsidRPr="00EE3DDC" w:rsidTr="00B27AE2">
        <w:trPr>
          <w:cantSplit/>
        </w:trPr>
        <w:tc>
          <w:tcPr>
            <w:tcW w:w="4606" w:type="dxa"/>
          </w:tcPr>
          <w:p w:rsidR="00EE3DDC" w:rsidRPr="00EE3DDC" w:rsidRDefault="00EE3DDC" w:rsidP="00153D09">
            <w:pPr>
              <w:pStyle w:val="brat-std1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567" w:type="dxa"/>
          </w:tcPr>
          <w:p w:rsidR="00EE3DDC" w:rsidRPr="00EE3DDC" w:rsidRDefault="00EE3DDC" w:rsidP="00153D09">
            <w:pPr>
              <w:pStyle w:val="brat-std12"/>
              <w:rPr>
                <w:rFonts w:cs="Arial"/>
                <w:sz w:val="22"/>
                <w:szCs w:val="22"/>
              </w:rPr>
            </w:pPr>
          </w:p>
        </w:tc>
        <w:tc>
          <w:tcPr>
            <w:tcW w:w="4253" w:type="dxa"/>
          </w:tcPr>
          <w:p w:rsidR="00EE3DDC" w:rsidRPr="00EE3DDC" w:rsidRDefault="00EE3DDC" w:rsidP="009D244A">
            <w:pPr>
              <w:pStyle w:val="brat-std10"/>
              <w:jc w:val="center"/>
              <w:rPr>
                <w:rFonts w:cs="Arial"/>
                <w:sz w:val="22"/>
                <w:szCs w:val="22"/>
              </w:rPr>
            </w:pPr>
            <w:r w:rsidRPr="00EE3DDC"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Pr="00EE3DDC">
              <w:instrText xml:space="preserve"> FORMTEXT </w:instrText>
            </w:r>
            <w:r w:rsidRPr="00EE3DDC">
              <w:fldChar w:fldCharType="separate"/>
            </w:r>
            <w:r w:rsidRPr="00EE3DDC">
              <w:rPr>
                <w:noProof/>
              </w:rPr>
              <w:t> </w:t>
            </w:r>
            <w:r w:rsidRPr="00EE3DDC">
              <w:rPr>
                <w:noProof/>
              </w:rPr>
              <w:t> </w:t>
            </w:r>
            <w:r w:rsidRPr="00EE3DDC">
              <w:rPr>
                <w:noProof/>
              </w:rPr>
              <w:t> </w:t>
            </w:r>
            <w:r w:rsidRPr="00EE3DDC">
              <w:rPr>
                <w:noProof/>
              </w:rPr>
              <w:t> </w:t>
            </w:r>
            <w:r w:rsidRPr="00EE3DDC">
              <w:rPr>
                <w:noProof/>
              </w:rPr>
              <w:t> </w:t>
            </w:r>
            <w:r w:rsidRPr="00EE3DDC">
              <w:fldChar w:fldCharType="end"/>
            </w:r>
            <w:r w:rsidRPr="00EE3DDC">
              <w:t xml:space="preserve"> , </w:t>
            </w:r>
            <w:r w:rsidRPr="00EE3DDC"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Pr="00EE3DDC">
              <w:instrText xml:space="preserve"> FORMTEXT </w:instrText>
            </w:r>
            <w:r w:rsidRPr="00EE3DDC">
              <w:fldChar w:fldCharType="separate"/>
            </w:r>
            <w:r w:rsidRPr="00EE3DDC">
              <w:rPr>
                <w:noProof/>
              </w:rPr>
              <w:t> </w:t>
            </w:r>
            <w:r w:rsidRPr="00EE3DDC">
              <w:rPr>
                <w:noProof/>
              </w:rPr>
              <w:t> </w:t>
            </w:r>
            <w:r w:rsidRPr="00EE3DDC">
              <w:rPr>
                <w:noProof/>
              </w:rPr>
              <w:t> </w:t>
            </w:r>
            <w:r w:rsidRPr="00EE3DDC">
              <w:rPr>
                <w:noProof/>
              </w:rPr>
              <w:t> </w:t>
            </w:r>
            <w:r w:rsidRPr="00EE3DDC">
              <w:rPr>
                <w:noProof/>
              </w:rPr>
              <w:t> </w:t>
            </w:r>
            <w:r w:rsidRPr="00EE3DDC">
              <w:fldChar w:fldCharType="end"/>
            </w:r>
          </w:p>
        </w:tc>
      </w:tr>
      <w:tr w:rsidR="00652053" w:rsidRPr="00296AFE" w:rsidTr="00B27AE2">
        <w:trPr>
          <w:cantSplit/>
        </w:trPr>
        <w:tc>
          <w:tcPr>
            <w:tcW w:w="4606" w:type="dxa"/>
          </w:tcPr>
          <w:p w:rsidR="00652053" w:rsidRPr="00296AFE" w:rsidRDefault="00652053" w:rsidP="00153D09">
            <w:pPr>
              <w:pStyle w:val="brat-std10"/>
              <w:jc w:val="center"/>
              <w:rPr>
                <w:rFonts w:cs="Arial"/>
                <w:sz w:val="22"/>
                <w:szCs w:val="22"/>
              </w:rPr>
            </w:pPr>
          </w:p>
        </w:tc>
        <w:tc>
          <w:tcPr>
            <w:tcW w:w="567" w:type="dxa"/>
          </w:tcPr>
          <w:p w:rsidR="00652053" w:rsidRPr="00296AFE" w:rsidRDefault="00652053" w:rsidP="00153D09">
            <w:pPr>
              <w:pStyle w:val="brat-std12"/>
              <w:rPr>
                <w:rFonts w:cs="Arial"/>
                <w:sz w:val="22"/>
                <w:szCs w:val="22"/>
              </w:rPr>
            </w:pPr>
          </w:p>
        </w:tc>
        <w:tc>
          <w:tcPr>
            <w:tcW w:w="4253" w:type="dxa"/>
          </w:tcPr>
          <w:sdt>
            <w:sdtPr>
              <w:rPr>
                <w:rFonts w:cs="Arial"/>
                <w:sz w:val="22"/>
                <w:szCs w:val="22"/>
              </w:rPr>
              <w:id w:val="1856994279"/>
              <w:showingPlcHdr/>
              <w:picture/>
            </w:sdtPr>
            <w:sdtEndPr/>
            <w:sdtContent>
              <w:p w:rsidR="00652053" w:rsidRPr="00296AFE" w:rsidRDefault="009D244A" w:rsidP="009D244A">
                <w:pPr>
                  <w:pStyle w:val="brat-std10"/>
                  <w:jc w:val="center"/>
                  <w:rPr>
                    <w:rFonts w:cs="Arial"/>
                    <w:sz w:val="22"/>
                    <w:szCs w:val="22"/>
                  </w:rPr>
                </w:pPr>
                <w:r>
                  <w:rPr>
                    <w:rFonts w:cs="Arial"/>
                    <w:noProof/>
                    <w:sz w:val="22"/>
                    <w:szCs w:val="22"/>
                    <w:lang w:eastAsia="de-DE"/>
                  </w:rPr>
                  <w:drawing>
                    <wp:inline distT="0" distB="0" distL="0" distR="0" wp14:anchorId="40E9DE77" wp14:editId="67083FCA">
                      <wp:extent cx="2353586" cy="659958"/>
                      <wp:effectExtent l="0" t="0" r="8890" b="6985"/>
                      <wp:docPr id="11" name="Bild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0">
                                        <a14:imgEffect>
                                          <a14:saturation sat="0"/>
                                        </a14:imgEffect>
                                        <a14:imgEffect>
                                          <a14:brightnessContrast bright="20000" contrast="-4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53586" cy="659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652053" w:rsidRPr="00296AFE" w:rsidRDefault="00652053" w:rsidP="00153D09">
            <w:pPr>
              <w:pStyle w:val="brat-std10"/>
              <w:jc w:val="center"/>
              <w:rPr>
                <w:rFonts w:cs="Arial"/>
                <w:sz w:val="22"/>
                <w:szCs w:val="22"/>
              </w:rPr>
            </w:pPr>
            <w:r w:rsidRPr="00296AFE">
              <w:rPr>
                <w:rFonts w:cs="Arial"/>
                <w:sz w:val="22"/>
                <w:szCs w:val="22"/>
              </w:rPr>
              <w:t>..........................................................</w:t>
            </w:r>
          </w:p>
        </w:tc>
      </w:tr>
      <w:tr w:rsidR="00652053" w:rsidRPr="00296AFE" w:rsidTr="00B27AE2">
        <w:trPr>
          <w:cantSplit/>
        </w:trPr>
        <w:tc>
          <w:tcPr>
            <w:tcW w:w="4606" w:type="dxa"/>
          </w:tcPr>
          <w:p w:rsidR="00652053" w:rsidRPr="004674FB" w:rsidRDefault="00652053" w:rsidP="00153D09">
            <w:pPr>
              <w:pStyle w:val="brat-std8"/>
              <w:tabs>
                <w:tab w:val="clear" w:pos="567"/>
              </w:tabs>
              <w:ind w:left="0"/>
              <w:jc w:val="center"/>
              <w:rPr>
                <w:rFonts w:cs="Arial"/>
                <w:sz w:val="18"/>
                <w:szCs w:val="18"/>
                <w:lang w:val="en-US"/>
              </w:rPr>
            </w:pPr>
          </w:p>
          <w:p w:rsidR="00652053" w:rsidRPr="004674FB" w:rsidRDefault="00652053" w:rsidP="00153D09">
            <w:pPr>
              <w:pStyle w:val="brat-std12"/>
              <w:rPr>
                <w:rFonts w:cs="Arial"/>
                <w:sz w:val="22"/>
                <w:szCs w:val="22"/>
                <w:lang w:val="en-US"/>
              </w:rPr>
            </w:pPr>
          </w:p>
          <w:p w:rsidR="00652053" w:rsidRPr="004674FB" w:rsidRDefault="00652053" w:rsidP="00153D09">
            <w:pPr>
              <w:jc w:val="center"/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567" w:type="dxa"/>
          </w:tcPr>
          <w:p w:rsidR="00652053" w:rsidRPr="004674FB" w:rsidRDefault="00652053" w:rsidP="00153D09">
            <w:pPr>
              <w:pStyle w:val="brat-std12"/>
              <w:rPr>
                <w:rFonts w:cs="Arial"/>
                <w:sz w:val="22"/>
                <w:szCs w:val="22"/>
                <w:lang w:val="en-US"/>
              </w:rPr>
            </w:pPr>
          </w:p>
        </w:tc>
        <w:tc>
          <w:tcPr>
            <w:tcW w:w="4253" w:type="dxa"/>
          </w:tcPr>
          <w:p w:rsidR="00652053" w:rsidRPr="00213005" w:rsidRDefault="00652053" w:rsidP="00153D09">
            <w:pPr>
              <w:pStyle w:val="brat-std8"/>
              <w:tabs>
                <w:tab w:val="clear" w:pos="567"/>
              </w:tabs>
              <w:ind w:left="0"/>
              <w:jc w:val="center"/>
              <w:rPr>
                <w:rFonts w:cs="Arial"/>
                <w:sz w:val="18"/>
                <w:szCs w:val="18"/>
              </w:rPr>
            </w:pPr>
            <w:r w:rsidRPr="00213005">
              <w:rPr>
                <w:rFonts w:cs="Arial"/>
                <w:sz w:val="18"/>
                <w:szCs w:val="18"/>
              </w:rPr>
              <w:t>Unterschrift</w:t>
            </w:r>
          </w:p>
          <w:p w:rsidR="00652053" w:rsidRPr="00296AFE" w:rsidRDefault="00652053" w:rsidP="00153D09">
            <w:pPr>
              <w:pStyle w:val="brat-std12"/>
              <w:rPr>
                <w:rFonts w:cs="Arial"/>
                <w:sz w:val="22"/>
                <w:szCs w:val="22"/>
              </w:rPr>
            </w:pPr>
          </w:p>
          <w:p w:rsidR="00652053" w:rsidRPr="00FB3E7A" w:rsidRDefault="00E71388" w:rsidP="002D1841">
            <w:pPr>
              <w:pStyle w:val="brat-std12"/>
              <w:tabs>
                <w:tab w:val="clear" w:pos="567"/>
              </w:tabs>
              <w:ind w:left="0"/>
              <w:jc w:val="center"/>
              <w:rPr>
                <w:rFonts w:cs="Arial"/>
                <w:sz w:val="22"/>
                <w:szCs w:val="22"/>
              </w:rPr>
            </w:pPr>
            <w:r w:rsidRPr="00FB3E7A"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="002D1841">
              <w:t> </w:t>
            </w:r>
            <w:r w:rsidR="002D1841">
              <w:t> </w:t>
            </w:r>
            <w:r w:rsidR="002D1841">
              <w:t> </w:t>
            </w:r>
            <w:r w:rsidR="002D1841">
              <w:t> </w:t>
            </w:r>
            <w:r w:rsidR="002D1841">
              <w:t> </w:t>
            </w:r>
            <w:r w:rsidRPr="00FB3E7A">
              <w:fldChar w:fldCharType="end"/>
            </w:r>
            <w:r w:rsidR="00C84719" w:rsidRPr="00FB3E7A">
              <w:t xml:space="preserve">, </w:t>
            </w:r>
            <w:r w:rsidR="00C84719" w:rsidRPr="00FB3E7A"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r w:rsidR="00C84719" w:rsidRPr="00FB3E7A">
              <w:instrText xml:space="preserve"> FORMTEXT </w:instrText>
            </w:r>
            <w:r w:rsidR="00C84719" w:rsidRPr="00FB3E7A">
              <w:fldChar w:fldCharType="separate"/>
            </w:r>
            <w:r w:rsidR="00C84719" w:rsidRPr="00FB3E7A">
              <w:rPr>
                <w:noProof/>
              </w:rPr>
              <w:t> </w:t>
            </w:r>
            <w:r w:rsidR="00C84719" w:rsidRPr="00FB3E7A">
              <w:rPr>
                <w:noProof/>
              </w:rPr>
              <w:t> </w:t>
            </w:r>
            <w:r w:rsidR="00C84719" w:rsidRPr="00FB3E7A">
              <w:rPr>
                <w:noProof/>
              </w:rPr>
              <w:t> </w:t>
            </w:r>
            <w:r w:rsidR="00C84719" w:rsidRPr="00FB3E7A">
              <w:rPr>
                <w:noProof/>
              </w:rPr>
              <w:t> </w:t>
            </w:r>
            <w:r w:rsidR="00C84719" w:rsidRPr="00FB3E7A">
              <w:rPr>
                <w:noProof/>
              </w:rPr>
              <w:t> </w:t>
            </w:r>
            <w:r w:rsidR="00C84719" w:rsidRPr="00FB3E7A">
              <w:fldChar w:fldCharType="end"/>
            </w:r>
          </w:p>
        </w:tc>
      </w:tr>
      <w:tr w:rsidR="00652053" w:rsidRPr="00213005" w:rsidTr="00B27AE2">
        <w:trPr>
          <w:cantSplit/>
        </w:trPr>
        <w:tc>
          <w:tcPr>
            <w:tcW w:w="4606" w:type="dxa"/>
          </w:tcPr>
          <w:p w:rsidR="00652053" w:rsidRPr="00213005" w:rsidRDefault="00652053" w:rsidP="00153D09">
            <w:pPr>
              <w:pStyle w:val="brat-std8"/>
              <w:tabs>
                <w:tab w:val="clear" w:pos="567"/>
              </w:tabs>
              <w:ind w:left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567" w:type="dxa"/>
          </w:tcPr>
          <w:p w:rsidR="00652053" w:rsidRPr="00213005" w:rsidRDefault="00652053" w:rsidP="00153D09">
            <w:pPr>
              <w:pStyle w:val="brat-std12"/>
              <w:rPr>
                <w:rFonts w:cs="Arial"/>
                <w:sz w:val="18"/>
                <w:szCs w:val="18"/>
              </w:rPr>
            </w:pPr>
          </w:p>
        </w:tc>
        <w:tc>
          <w:tcPr>
            <w:tcW w:w="4253" w:type="dxa"/>
          </w:tcPr>
          <w:p w:rsidR="00652053" w:rsidRPr="00213005" w:rsidRDefault="00652053" w:rsidP="00153D09">
            <w:pPr>
              <w:pStyle w:val="brat-std8"/>
              <w:tabs>
                <w:tab w:val="clear" w:pos="567"/>
              </w:tabs>
              <w:ind w:left="0"/>
              <w:jc w:val="center"/>
              <w:rPr>
                <w:rFonts w:cs="Arial"/>
                <w:sz w:val="18"/>
                <w:szCs w:val="18"/>
              </w:rPr>
            </w:pPr>
            <w:r w:rsidRPr="00213005">
              <w:rPr>
                <w:rFonts w:cs="Arial"/>
                <w:sz w:val="18"/>
                <w:szCs w:val="18"/>
              </w:rPr>
              <w:t>Name in Blockschrift, Titel</w:t>
            </w:r>
          </w:p>
        </w:tc>
      </w:tr>
    </w:tbl>
    <w:p w:rsidR="00652053" w:rsidRPr="00851463" w:rsidRDefault="00652053" w:rsidP="00F9495F">
      <w:pPr>
        <w:pStyle w:val="Kopfzeile"/>
      </w:pPr>
    </w:p>
    <w:p w:rsidR="00F9495F" w:rsidRPr="00851463" w:rsidRDefault="00F9495F" w:rsidP="00F9495F">
      <w:pPr>
        <w:pStyle w:val="Kopfzeile"/>
      </w:pPr>
    </w:p>
    <w:p w:rsidR="007D0534" w:rsidRDefault="007D0534">
      <w:pPr>
        <w:rPr>
          <w:rFonts w:cs="Arial"/>
        </w:rPr>
      </w:pPr>
      <w:r>
        <w:rPr>
          <w:rFonts w:cs="Arial"/>
        </w:rPr>
        <w:br w:type="page"/>
      </w:r>
    </w:p>
    <w:p w:rsidR="004A1C4A" w:rsidRDefault="004A1C4A" w:rsidP="004A1C4A">
      <w:pPr>
        <w:pStyle w:val="berschrift1"/>
        <w:numPr>
          <w:ilvl w:val="0"/>
          <w:numId w:val="0"/>
        </w:numPr>
      </w:pPr>
      <w:r>
        <w:lastRenderedPageBreak/>
        <w:t>Annex 1 Stammdaten zur Lieferantenanlage</w:t>
      </w:r>
    </w:p>
    <w:p w:rsidR="004A1C4A" w:rsidRPr="004A1C4A" w:rsidRDefault="004A1C4A" w:rsidP="004A1C4A">
      <w:pPr>
        <w:pStyle w:val="FlietextEinzug"/>
        <w:rPr>
          <w:color w:val="F79646" w:themeColor="accent6"/>
        </w:rPr>
      </w:pPr>
      <w:r w:rsidRPr="004A1C4A">
        <w:rPr>
          <w:color w:val="F79646" w:themeColor="accent6"/>
        </w:rPr>
        <w:t>Daten Rechnungs</w:t>
      </w:r>
      <w:r w:rsidR="002D1841">
        <w:rPr>
          <w:color w:val="F79646" w:themeColor="accent6"/>
        </w:rPr>
        <w:t>s</w:t>
      </w:r>
      <w:r w:rsidRPr="004A1C4A">
        <w:rPr>
          <w:color w:val="F79646" w:themeColor="accent6"/>
        </w:rPr>
        <w:t>teller</w:t>
      </w:r>
    </w:p>
    <w:tbl>
      <w:tblPr>
        <w:tblW w:w="97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4A1C4A" w:rsidRPr="005D3997" w:rsidDel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1C4A" w:rsidRPr="005D3997" w:rsidDel="005D3997" w:rsidRDefault="004A1C4A" w:rsidP="00633031">
            <w:pPr>
              <w:pStyle w:val="Kopfzeile"/>
              <w:spacing w:before="60" w:after="60"/>
            </w:pPr>
            <w:r>
              <w:t>Genaue Firmenbezeichnung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1C4A" w:rsidRPr="00FB3E7A" w:rsidDel="005D3997" w:rsidRDefault="00882EF3" w:rsidP="002D1841">
            <w:pPr>
              <w:pStyle w:val="Kopfzeile"/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Sind Rechnungssteller, Bestelladresse und lieferndes Unternehmen ident, müssen die Informationen nur beim Ersten eingetrag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A1C4A" w:rsidRPr="005D3997" w:rsidDel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1C4A" w:rsidRPr="005D3997" w:rsidDel="005D3997" w:rsidRDefault="004A1C4A" w:rsidP="00633031">
            <w:pPr>
              <w:pStyle w:val="Kopfzeile"/>
              <w:spacing w:before="60" w:after="60"/>
            </w:pPr>
            <w:r>
              <w:t xml:space="preserve">Straße / Hausnummer 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1C4A" w:rsidRPr="00FB3E7A" w:rsidDel="005D3997" w:rsidRDefault="0013631C" w:rsidP="00633031">
            <w:pPr>
              <w:pStyle w:val="Kopfzeile"/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Straße und Hausnummer müss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A1C4A" w:rsidRPr="005D3997" w:rsidDel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1C4A" w:rsidRPr="005D3997" w:rsidDel="005D3997" w:rsidRDefault="004A1C4A" w:rsidP="00633031">
            <w:pPr>
              <w:pStyle w:val="Kopfzeile"/>
              <w:spacing w:before="60" w:after="60"/>
            </w:pPr>
            <w:r>
              <w:t>Postleitzahl / Ort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1C4A" w:rsidRPr="00FB3E7A" w:rsidDel="005D3997" w:rsidRDefault="0013631C" w:rsidP="00633031">
            <w:pPr>
              <w:pStyle w:val="Kopfzeile"/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Postleitzahl und Ort müss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A1C4A" w:rsidRPr="005D3997" w:rsidDel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1C4A" w:rsidRDefault="004A1C4A" w:rsidP="00633031">
            <w:pPr>
              <w:pStyle w:val="Kopfzeile"/>
              <w:spacing w:before="60" w:after="60"/>
            </w:pPr>
            <w:r>
              <w:t>optional Postfach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1C4A" w:rsidRPr="00851463" w:rsidRDefault="0013631C" w:rsidP="00633031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Ist ein Postfach vorhanden kann dieses hier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A1C4A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1C4A" w:rsidRPr="005D3997" w:rsidRDefault="00BF649D" w:rsidP="00BF649D">
            <w:pPr>
              <w:pStyle w:val="Kopfzeile"/>
              <w:tabs>
                <w:tab w:val="left" w:pos="1451"/>
              </w:tabs>
              <w:spacing w:before="60" w:after="60"/>
            </w:pPr>
            <w:r>
              <w:t>o</w:t>
            </w:r>
            <w:r w:rsidR="004A1C4A">
              <w:t>ptional P</w:t>
            </w:r>
            <w:r>
              <w:t xml:space="preserve">ostleitzahl / Ort zu </w:t>
            </w:r>
            <w:r w:rsidR="004A1C4A">
              <w:t>Postfach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1C4A" w:rsidRPr="005D3997" w:rsidRDefault="0013631C" w:rsidP="00633031">
            <w:pPr>
              <w:pStyle w:val="Kopfzeile"/>
              <w:tabs>
                <w:tab w:val="left" w:pos="1309"/>
              </w:tabs>
              <w:spacing w:before="60" w:after="60"/>
              <w:rPr>
                <w:u w:val="words" w:color="0000FF"/>
              </w:rPr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Postleitzahl und Ort zum Postfach könn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A1C4A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1C4A" w:rsidRPr="005D3997" w:rsidRDefault="00BF649D" w:rsidP="00633031">
            <w:pPr>
              <w:pStyle w:val="Kopfzeile"/>
              <w:tabs>
                <w:tab w:val="left" w:pos="1451"/>
              </w:tabs>
              <w:spacing w:before="60" w:after="60"/>
            </w:pPr>
            <w:r>
              <w:t>Land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4A1C4A" w:rsidRPr="00FB3E7A" w:rsidRDefault="0013631C" w:rsidP="00633031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as Land, in dem sich der Firmensitz befindet, muss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649D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649D" w:rsidRDefault="00BF649D" w:rsidP="00633031">
            <w:pPr>
              <w:pStyle w:val="Kopfzeile"/>
              <w:tabs>
                <w:tab w:val="left" w:pos="1451"/>
              </w:tabs>
              <w:spacing w:before="60" w:after="60"/>
            </w:pPr>
            <w:r>
              <w:t>Telefon + Durchwahl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649D" w:rsidRPr="00FB3E7A" w:rsidRDefault="0013631C" w:rsidP="00633031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Telefonnummer inkl. Durchwahl des Ansprechpartners muss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649D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649D" w:rsidRDefault="00BF649D" w:rsidP="00633031">
            <w:pPr>
              <w:pStyle w:val="Kopfzeile"/>
              <w:tabs>
                <w:tab w:val="left" w:pos="1451"/>
              </w:tabs>
              <w:spacing w:before="60" w:after="60"/>
            </w:pPr>
            <w:r>
              <w:t>FAX – Durchwahl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649D" w:rsidRPr="00FB3E7A" w:rsidRDefault="00BF649D" w:rsidP="00633031">
            <w:pPr>
              <w:pStyle w:val="Kopfzeile"/>
              <w:tabs>
                <w:tab w:val="left" w:pos="884"/>
              </w:tabs>
              <w:spacing w:before="60" w:after="60"/>
            </w:pPr>
            <w:r w:rsidRPr="00FB3E7A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BF649D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649D" w:rsidRDefault="00BF649D" w:rsidP="00BF649D">
            <w:pPr>
              <w:pStyle w:val="Kopfzeile"/>
              <w:tabs>
                <w:tab w:val="left" w:pos="1451"/>
              </w:tabs>
              <w:spacing w:before="60" w:after="60"/>
            </w:pPr>
            <w:r>
              <w:t>Ansprechpartner + EMAIL Adresse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649D" w:rsidRPr="00FB3E7A" w:rsidRDefault="0013631C" w:rsidP="00633031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er Ansprechpartner und dessen E-Mailadresse müss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BF649D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649D" w:rsidRDefault="00BF649D" w:rsidP="00BF649D">
            <w:pPr>
              <w:pStyle w:val="Kopfzeile"/>
              <w:tabs>
                <w:tab w:val="left" w:pos="1451"/>
              </w:tabs>
              <w:spacing w:before="60" w:after="60"/>
            </w:pPr>
            <w:r>
              <w:t>Homepage / WEBSITE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BF649D" w:rsidRPr="00FB3E7A" w:rsidRDefault="0013631C" w:rsidP="00633031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ie Homepage des Unternehmens muss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906A5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0906A5" w:rsidRDefault="000906A5" w:rsidP="00BF649D">
            <w:pPr>
              <w:pStyle w:val="Kopfzeile"/>
              <w:tabs>
                <w:tab w:val="left" w:pos="1451"/>
              </w:tabs>
              <w:spacing w:before="60" w:after="60"/>
            </w:pPr>
            <w:r>
              <w:t>Umsatzsteuer Identifikationsnummern (=UID) + Länder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0906A5" w:rsidRPr="00FB3E7A" w:rsidRDefault="0013631C" w:rsidP="00E471F6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Für Firmen innerhalb der EU müssen alle UID-Nummern und die dazugehörigen Länder müss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0906A5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0906A5" w:rsidRDefault="000906A5" w:rsidP="00633031">
            <w:pPr>
              <w:pStyle w:val="Kopfzeile"/>
              <w:tabs>
                <w:tab w:val="left" w:pos="1451"/>
              </w:tabs>
              <w:spacing w:before="60" w:after="60"/>
            </w:pPr>
            <w:r>
              <w:t>optional Handelsbuch Nr. / Handelsregister Nr.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0906A5" w:rsidRPr="00FB3E7A" w:rsidRDefault="0013631C" w:rsidP="00E471F6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Es besteht die Möglichkeit die Handelsbuch- bzw. Handelsregisternummer anzugeb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6504F4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04F4" w:rsidRDefault="006504F4" w:rsidP="00633031">
            <w:pPr>
              <w:pStyle w:val="Kopfzeile"/>
              <w:tabs>
                <w:tab w:val="left" w:pos="1451"/>
              </w:tabs>
              <w:spacing w:before="60" w:after="60"/>
            </w:pPr>
            <w:r>
              <w:t>optional RMA Prozess für Warenrücksendungen vorhanden</w:t>
            </w:r>
          </w:p>
          <w:p w:rsidR="006504F4" w:rsidRDefault="006504F4" w:rsidP="00633031">
            <w:pPr>
              <w:pStyle w:val="Kopfzeile"/>
              <w:tabs>
                <w:tab w:val="left" w:pos="1451"/>
              </w:tabs>
              <w:spacing w:before="60" w:after="60"/>
            </w:pPr>
            <w:r>
              <w:t>wenn ja Ansprechpartner + EMAIL Adresse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6504F4" w:rsidRDefault="006504F4" w:rsidP="00633031">
            <w:pPr>
              <w:pStyle w:val="Kopfzeile"/>
              <w:tabs>
                <w:tab w:val="left" w:pos="884"/>
              </w:tabs>
              <w:spacing w:before="60" w:after="60"/>
            </w:pPr>
            <w:r w:rsidRPr="008C7B2C"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7B2C">
              <w:instrText xml:space="preserve"> FORMCHECKBOX </w:instrText>
            </w:r>
            <w:r w:rsidR="000D284D">
              <w:fldChar w:fldCharType="separate"/>
            </w:r>
            <w:r w:rsidRPr="008C7B2C">
              <w:fldChar w:fldCharType="end"/>
            </w:r>
            <w:r>
              <w:t xml:space="preserve">   </w:t>
            </w:r>
            <w:r w:rsidRPr="008C7B2C">
              <w:t xml:space="preserve">Ja        </w:t>
            </w:r>
            <w:r w:rsidRPr="008C7B2C"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7B2C">
              <w:instrText xml:space="preserve"> FORMCHECKBOX </w:instrText>
            </w:r>
            <w:r w:rsidR="000D284D">
              <w:fldChar w:fldCharType="separate"/>
            </w:r>
            <w:r w:rsidRPr="008C7B2C">
              <w:fldChar w:fldCharType="end"/>
            </w:r>
            <w:r w:rsidRPr="008C7B2C">
              <w:t xml:space="preserve"> </w:t>
            </w:r>
            <w:r>
              <w:t xml:space="preserve">  </w:t>
            </w:r>
            <w:r w:rsidRPr="008C7B2C">
              <w:t>Nein</w:t>
            </w:r>
          </w:p>
          <w:p w:rsidR="006504F4" w:rsidRPr="00FB3E7A" w:rsidRDefault="0013631C" w:rsidP="00633031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Ist ein RMA Prozess für die Warenrücksendung vorhanden kann dies inkl. entspr. Ansprechpartner + E-Mail Adresse hier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F9495F" w:rsidRDefault="00F9495F" w:rsidP="00F9495F">
      <w:pPr>
        <w:pStyle w:val="BRTITELFormatvorlage"/>
        <w:ind w:left="0"/>
        <w:rPr>
          <w:rFonts w:ascii="Arial" w:hAnsi="Arial" w:cs="Arial"/>
        </w:rPr>
      </w:pPr>
    </w:p>
    <w:p w:rsidR="002217D8" w:rsidRPr="004A1C4A" w:rsidRDefault="002217D8" w:rsidP="002217D8">
      <w:pPr>
        <w:pStyle w:val="FlietextEinzug"/>
        <w:rPr>
          <w:color w:val="F79646" w:themeColor="accent6"/>
        </w:rPr>
      </w:pPr>
      <w:r>
        <w:rPr>
          <w:color w:val="F79646" w:themeColor="accent6"/>
        </w:rPr>
        <w:t>sofern abweichend Daten Bestelladresse</w:t>
      </w:r>
    </w:p>
    <w:tbl>
      <w:tblPr>
        <w:tblW w:w="97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1371EF" w:rsidRPr="005D3997" w:rsidDel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5D3997" w:rsidDel="005D3997" w:rsidRDefault="001371EF" w:rsidP="00E37A42">
            <w:pPr>
              <w:pStyle w:val="Kopfzeile"/>
              <w:spacing w:before="60" w:after="60"/>
            </w:pPr>
            <w:r>
              <w:t>Genaue Firmenbezeichnung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Del="005D3997" w:rsidRDefault="001371EF" w:rsidP="00E37A42">
            <w:pPr>
              <w:pStyle w:val="Kopfzeile"/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Sind Rechnungssteller, Bestelladresse und lieferndes Unternehmen ident, müssen die Informationen nur beim Ersten eingetrag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Del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5D3997" w:rsidDel="005D3997" w:rsidRDefault="001371EF" w:rsidP="00E37A42">
            <w:pPr>
              <w:pStyle w:val="Kopfzeile"/>
              <w:spacing w:before="60" w:after="60"/>
            </w:pPr>
            <w:r>
              <w:t xml:space="preserve">Straße / Hausnummer 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Del="005D3997" w:rsidRDefault="001371EF" w:rsidP="00E37A42">
            <w:pPr>
              <w:pStyle w:val="Kopfzeile"/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Straße und Hausnummer müss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Del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5D3997" w:rsidDel="005D3997" w:rsidRDefault="001371EF" w:rsidP="00E37A42">
            <w:pPr>
              <w:pStyle w:val="Kopfzeile"/>
              <w:spacing w:before="60" w:after="60"/>
            </w:pPr>
            <w:r>
              <w:t>Postleitzahl / Ort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Del="005D3997" w:rsidRDefault="001371EF" w:rsidP="00E37A42">
            <w:pPr>
              <w:pStyle w:val="Kopfzeile"/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Postleitzahl und Ort müss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Del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spacing w:before="60" w:after="60"/>
            </w:pPr>
            <w:r>
              <w:t>optional Postfach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851463" w:rsidRDefault="001371EF" w:rsidP="00E37A42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Ist ein Postfach vorhanden kann dieses hier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5D3997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optional Postleitzahl / Ort zu Postfach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5D3997" w:rsidRDefault="001371EF" w:rsidP="00E37A42">
            <w:pPr>
              <w:pStyle w:val="Kopfzeile"/>
              <w:tabs>
                <w:tab w:val="left" w:pos="1309"/>
              </w:tabs>
              <w:spacing w:before="60" w:after="60"/>
              <w:rPr>
                <w:u w:val="words" w:color="0000FF"/>
              </w:rPr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Postleitzahl und Ort zum Postfach könn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5D3997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Land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as Land, in dem sich der Firmensitz befindet, muss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Telefon + Durchwahl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Telefonnummer inkl. Durchwahl des Ansprechpartners muss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FAX – Durchwahl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 w:rsidRPr="00FB3E7A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Ansprechpartner + EMAIL Adresse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er Ansprechpartner und dessen E-Mailadresse müss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Homepage / WEBSITE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ie Homepage des Unternehmens muss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Umsatzsteuer Identifikationsnummern (=UID) + Länder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Für Firmen innerhalb der EU müssen alle UID-Nummern und die dazugehörigen Länder müss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optional Handelsbuch Nr. / Handelsregister Nr.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Es besteht die Möglichkeit die Handelsbuch- bzw. Handelsregisternummer anzugeb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2217D8" w:rsidRDefault="002217D8" w:rsidP="002217D8">
      <w:pPr>
        <w:pStyle w:val="BRTITELFormatvorlage"/>
        <w:ind w:left="0"/>
        <w:rPr>
          <w:rFonts w:ascii="Arial" w:hAnsi="Arial" w:cs="Arial"/>
        </w:rPr>
      </w:pPr>
    </w:p>
    <w:p w:rsidR="002217D8" w:rsidRDefault="002217D8">
      <w:pPr>
        <w:rPr>
          <w:rFonts w:cs="Arial"/>
        </w:rPr>
      </w:pPr>
      <w:r>
        <w:rPr>
          <w:rFonts w:cs="Arial"/>
        </w:rPr>
        <w:br w:type="page"/>
      </w:r>
    </w:p>
    <w:p w:rsidR="002217D8" w:rsidRPr="00851463" w:rsidRDefault="002217D8" w:rsidP="002217D8">
      <w:pPr>
        <w:pStyle w:val="BRTITELFormatvorlage"/>
        <w:ind w:left="0"/>
        <w:rPr>
          <w:rFonts w:ascii="Arial" w:hAnsi="Arial" w:cs="Arial"/>
        </w:rPr>
      </w:pPr>
    </w:p>
    <w:p w:rsidR="002217D8" w:rsidRPr="004A1C4A" w:rsidRDefault="002217D8" w:rsidP="002217D8">
      <w:pPr>
        <w:pStyle w:val="FlietextEinzug"/>
        <w:rPr>
          <w:color w:val="F79646" w:themeColor="accent6"/>
        </w:rPr>
      </w:pPr>
      <w:r>
        <w:rPr>
          <w:color w:val="F79646" w:themeColor="accent6"/>
        </w:rPr>
        <w:t>sofern abweichend Daten lieferndes Unternehmen</w:t>
      </w:r>
    </w:p>
    <w:tbl>
      <w:tblPr>
        <w:tblW w:w="97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1371EF" w:rsidRPr="005D3997" w:rsidDel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5D3997" w:rsidDel="005D3997" w:rsidRDefault="001371EF" w:rsidP="00E37A42">
            <w:pPr>
              <w:pStyle w:val="Kopfzeile"/>
              <w:spacing w:before="60" w:after="60"/>
            </w:pPr>
            <w:r>
              <w:t>Genaue Firmenbezeichnung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Del="005D3997" w:rsidRDefault="001371EF" w:rsidP="00E37A42">
            <w:pPr>
              <w:pStyle w:val="Kopfzeile"/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Sind Rechnungssteller, Bestelladresse und lieferndes Unternehmen ident, müssen die Informationen nur beim Ersten eingetrag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Del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5D3997" w:rsidDel="005D3997" w:rsidRDefault="001371EF" w:rsidP="00E37A42">
            <w:pPr>
              <w:pStyle w:val="Kopfzeile"/>
              <w:spacing w:before="60" w:after="60"/>
            </w:pPr>
            <w:r>
              <w:t xml:space="preserve">Straße / Hausnummer 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Del="005D3997" w:rsidRDefault="001371EF" w:rsidP="00E37A42">
            <w:pPr>
              <w:pStyle w:val="Kopfzeile"/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Straße und Hausnummer müss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Del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5D3997" w:rsidDel="005D3997" w:rsidRDefault="001371EF" w:rsidP="00E37A42">
            <w:pPr>
              <w:pStyle w:val="Kopfzeile"/>
              <w:spacing w:before="60" w:after="60"/>
            </w:pPr>
            <w:r>
              <w:t>Postleitzahl / Ort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Del="005D3997" w:rsidRDefault="001371EF" w:rsidP="00E37A42">
            <w:pPr>
              <w:pStyle w:val="Kopfzeile"/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Postleitzahl und Ort müss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Del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spacing w:before="60" w:after="60"/>
            </w:pPr>
            <w:r>
              <w:t>optional Postfach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851463" w:rsidRDefault="001371EF" w:rsidP="00E37A42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  <w:r>
              <w:fldChar w:fldCharType="begin">
                <w:ffData>
                  <w:name w:val="Text1"/>
                  <w:enabled/>
                  <w:calcOnExit w:val="0"/>
                  <w:statusText w:type="text" w:val="Ist ein Postfach vorhanden kann dieses hier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5D3997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optional Postleitzahl / Ort zu Postfach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5D3997" w:rsidRDefault="001371EF" w:rsidP="00E37A42">
            <w:pPr>
              <w:pStyle w:val="Kopfzeile"/>
              <w:tabs>
                <w:tab w:val="left" w:pos="1309"/>
              </w:tabs>
              <w:spacing w:before="60" w:after="60"/>
              <w:rPr>
                <w:u w:val="words" w:color="0000FF"/>
              </w:rPr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Postleitzahl und Ort zum Postfach könn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5D3997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Land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as Land, in dem sich der Firmensitz befindet, muss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Telefon + Durchwahl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Telefonnummer inkl. Durchwahl des Ansprechpartners muss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FAX – Durchwahl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 w:rsidRPr="00FB3E7A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Ansprechpartner + EMAIL Adresse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er Ansprechpartner und dessen E-Mailadresse müss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Homepage / WEBSITE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ie Homepage des Unternehmens muss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Umsatzsteuer Identifikationsnummern (=UID) + Länder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Für Firmen innerhalb der EU müssen alle UID-Nummern und die dazugehörigen Länder müss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371EF" w:rsidRPr="005D3997" w:rsidTr="00E37A42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Default="001371EF" w:rsidP="00E37A42">
            <w:pPr>
              <w:pStyle w:val="Kopfzeile"/>
              <w:tabs>
                <w:tab w:val="left" w:pos="1451"/>
              </w:tabs>
              <w:spacing w:before="60" w:after="60"/>
            </w:pPr>
            <w:r>
              <w:t>optional Handelsbuch Nr. / Handelsregister Nr.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1371EF" w:rsidRPr="00FB3E7A" w:rsidRDefault="001371EF" w:rsidP="00E37A42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Es besteht die Möglichkeit die Handelsbuch- bzw. Handelsregisternummer anzugeb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2217D8" w:rsidRDefault="002217D8" w:rsidP="00F9495F">
      <w:pPr>
        <w:pStyle w:val="BRTITELFormatvorlage"/>
        <w:ind w:left="0"/>
        <w:rPr>
          <w:rFonts w:ascii="Arial" w:hAnsi="Arial" w:cs="Arial"/>
        </w:rPr>
      </w:pPr>
    </w:p>
    <w:p w:rsidR="002217D8" w:rsidRPr="004A1C4A" w:rsidRDefault="002217D8" w:rsidP="002217D8">
      <w:pPr>
        <w:pStyle w:val="FlietextEinzug"/>
        <w:rPr>
          <w:color w:val="F79646" w:themeColor="accent6"/>
        </w:rPr>
      </w:pPr>
      <w:r>
        <w:rPr>
          <w:color w:val="F79646" w:themeColor="accent6"/>
        </w:rPr>
        <w:t>Zahlungsverkehr</w:t>
      </w:r>
    </w:p>
    <w:tbl>
      <w:tblPr>
        <w:tblW w:w="974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5637"/>
        <w:gridCol w:w="4110"/>
      </w:tblGrid>
      <w:tr w:rsidR="002217D8" w:rsidRPr="005D3997" w:rsidDel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217D8" w:rsidRPr="005D3997" w:rsidDel="005D3997" w:rsidRDefault="002217D8" w:rsidP="00C36F73">
            <w:pPr>
              <w:pStyle w:val="Kopfzeile"/>
              <w:spacing w:before="60" w:after="60"/>
            </w:pPr>
            <w:r>
              <w:t>Währung</w:t>
            </w:r>
            <w:r w:rsidR="00C36F73">
              <w:t xml:space="preserve"> 1</w:t>
            </w:r>
            <w:r>
              <w:t xml:space="preserve"> </w:t>
            </w:r>
            <w:r w:rsidR="00C36F73">
              <w:t>(z. B. EURO US-$, etc.)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217D8" w:rsidRPr="00FB3E7A" w:rsidDel="005D3997" w:rsidRDefault="001371EF" w:rsidP="00633031">
            <w:pPr>
              <w:pStyle w:val="Kopfzeile"/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Es muss die Währung bekannt gegeben werden, in welcher das Bankkonto geführt wird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36F73" w:rsidRPr="00851463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Default="00C36F73" w:rsidP="00633031">
            <w:pPr>
              <w:pStyle w:val="Kopfzeile"/>
              <w:spacing w:before="60" w:after="60"/>
            </w:pPr>
            <w:r>
              <w:t>Name + Anschrift kontoführendes Geldinstitut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851463" w:rsidRDefault="001371EF" w:rsidP="00633031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Name und Anschrift des Geldinstituts bei dem das Konto geführt wird müss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7D8" w:rsidRPr="005D3997" w:rsidDel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217D8" w:rsidRPr="005D3997" w:rsidDel="005D3997" w:rsidRDefault="002217D8" w:rsidP="00633031">
            <w:pPr>
              <w:pStyle w:val="Kopfzeile"/>
              <w:spacing w:before="60" w:after="60"/>
            </w:pPr>
            <w:r>
              <w:t>IBAN Nr.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217D8" w:rsidRPr="00FB3E7A" w:rsidDel="005D3997" w:rsidRDefault="001371EF" w:rsidP="00633031">
            <w:pPr>
              <w:pStyle w:val="Kopfzeile"/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Für Bankverbindungen innerhalb der EU  muss die IBAN Nr. bekannt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7D8" w:rsidRPr="005D3997" w:rsidDel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217D8" w:rsidRPr="005D3997" w:rsidDel="005D3997" w:rsidRDefault="002217D8" w:rsidP="00633031">
            <w:pPr>
              <w:pStyle w:val="Kopfzeile"/>
              <w:spacing w:before="60" w:after="60"/>
            </w:pPr>
            <w:r>
              <w:t>BIC / SWIFT CODE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217D8" w:rsidRPr="00FB3E7A" w:rsidDel="005D3997" w:rsidRDefault="001371EF" w:rsidP="00633031">
            <w:pPr>
              <w:pStyle w:val="Kopfzeile"/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er BIC bzw. SWIFT Code muss für die Überweisung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7D8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217D8" w:rsidRPr="005D3997" w:rsidRDefault="00C36F73" w:rsidP="00633031">
            <w:pPr>
              <w:pStyle w:val="Kopfzeile"/>
              <w:tabs>
                <w:tab w:val="left" w:pos="1451"/>
              </w:tabs>
              <w:spacing w:before="60" w:after="60"/>
            </w:pPr>
            <w:r>
              <w:t>optional Kontonummer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217D8" w:rsidRPr="005D3997" w:rsidRDefault="001371EF" w:rsidP="00633031">
            <w:pPr>
              <w:pStyle w:val="Kopfzeile"/>
              <w:tabs>
                <w:tab w:val="left" w:pos="1309"/>
              </w:tabs>
              <w:spacing w:before="60" w:after="60"/>
              <w:rPr>
                <w:u w:val="words" w:color="0000FF"/>
              </w:rPr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ie Kontonummer kan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2217D8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217D8" w:rsidRPr="005D3997" w:rsidRDefault="00C36F73" w:rsidP="00633031">
            <w:pPr>
              <w:pStyle w:val="Kopfzeile"/>
              <w:tabs>
                <w:tab w:val="left" w:pos="1451"/>
              </w:tabs>
              <w:spacing w:before="60" w:after="60"/>
            </w:pPr>
            <w:r>
              <w:t>optional Bankleitzahl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2217D8" w:rsidRPr="00FB3E7A" w:rsidRDefault="001371EF" w:rsidP="00633031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ie Bankleitzahl kan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36F73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Default="00C36F73" w:rsidP="00C36F73">
            <w:pPr>
              <w:pStyle w:val="Kopfzeile"/>
              <w:spacing w:before="60" w:after="60"/>
            </w:pP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FB3E7A" w:rsidRDefault="00C36F73" w:rsidP="00633031">
            <w:pPr>
              <w:pStyle w:val="Kopfzeile"/>
              <w:spacing w:before="60" w:after="60"/>
            </w:pPr>
          </w:p>
        </w:tc>
      </w:tr>
      <w:tr w:rsidR="00C36F73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5D3997" w:rsidDel="005D3997" w:rsidRDefault="00C36F73" w:rsidP="00C36F73">
            <w:pPr>
              <w:pStyle w:val="Kopfzeile"/>
              <w:spacing w:before="60" w:after="60"/>
            </w:pPr>
            <w:r>
              <w:t>Währung 2 (z. B. EURO US-$, etc.)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FB3E7A" w:rsidDel="005D3997" w:rsidRDefault="001371EF" w:rsidP="00633031">
            <w:pPr>
              <w:pStyle w:val="Kopfzeile"/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Gibt es ein zweites Bankkonto in einer anderen Währung kann diese hier bekannt 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36F73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Default="00C36F73" w:rsidP="00633031">
            <w:pPr>
              <w:pStyle w:val="Kopfzeile"/>
              <w:spacing w:before="60" w:after="60"/>
            </w:pPr>
            <w:r>
              <w:t>Name + Anschrift kontoführendes Geldinstitut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851463" w:rsidRDefault="001371EF" w:rsidP="00633031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Name und Anschrift des Geldinstituts bei dem das Konto geführt wird könn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36F73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5D3997" w:rsidDel="005D3997" w:rsidRDefault="00C36F73" w:rsidP="00633031">
            <w:pPr>
              <w:pStyle w:val="Kopfzeile"/>
              <w:spacing w:before="60" w:after="60"/>
            </w:pPr>
            <w:r>
              <w:t>IBAN Nr.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FB3E7A" w:rsidDel="005D3997" w:rsidRDefault="001371EF" w:rsidP="00633031">
            <w:pPr>
              <w:pStyle w:val="Kopfzeile"/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ie IBAN Nr. kann für die Überweisunge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36F73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5D3997" w:rsidDel="005D3997" w:rsidRDefault="00C36F73" w:rsidP="00633031">
            <w:pPr>
              <w:pStyle w:val="Kopfzeile"/>
              <w:spacing w:before="60" w:after="60"/>
            </w:pPr>
            <w:r>
              <w:t>BIC / SWIFT CODE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FB3E7A" w:rsidDel="005D3997" w:rsidRDefault="00C36F73" w:rsidP="00633031">
            <w:pPr>
              <w:pStyle w:val="Kopfzeile"/>
              <w:spacing w:before="60" w:after="60"/>
            </w:pPr>
            <w:r w:rsidRPr="00FB3E7A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C36F73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Default="00C36F73" w:rsidP="00633031">
            <w:pPr>
              <w:pStyle w:val="Kopfzeile"/>
              <w:spacing w:before="60" w:after="60"/>
            </w:pPr>
            <w:r>
              <w:t>Name + Anschrift kontoführendes Geldinstitut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851463" w:rsidRDefault="00C36F73" w:rsidP="00633031">
            <w:pPr>
              <w:tabs>
                <w:tab w:val="left" w:pos="1309"/>
                <w:tab w:val="left" w:pos="7088"/>
                <w:tab w:val="left" w:pos="8080"/>
              </w:tabs>
              <w:spacing w:before="60" w:after="60"/>
            </w:pPr>
            <w:r w:rsidRPr="00FB3E7A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B3E7A">
              <w:instrText xml:space="preserve"> FORMTEXT </w:instrText>
            </w:r>
            <w:r w:rsidRPr="00FB3E7A">
              <w:fldChar w:fldCharType="separate"/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rPr>
                <w:noProof/>
              </w:rPr>
              <w:t> </w:t>
            </w:r>
            <w:r w:rsidRPr="00FB3E7A">
              <w:fldChar w:fldCharType="end"/>
            </w:r>
          </w:p>
        </w:tc>
      </w:tr>
      <w:tr w:rsidR="00C36F73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5D3997" w:rsidRDefault="00C36F73" w:rsidP="00633031">
            <w:pPr>
              <w:pStyle w:val="Kopfzeile"/>
              <w:tabs>
                <w:tab w:val="left" w:pos="1451"/>
              </w:tabs>
              <w:spacing w:before="60" w:after="60"/>
            </w:pPr>
            <w:r>
              <w:t>optional Kontonummer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5D3997" w:rsidRDefault="001371EF" w:rsidP="00633031">
            <w:pPr>
              <w:pStyle w:val="Kopfzeile"/>
              <w:tabs>
                <w:tab w:val="left" w:pos="1309"/>
              </w:tabs>
              <w:spacing w:before="60" w:after="60"/>
              <w:rPr>
                <w:u w:val="words" w:color="0000FF"/>
              </w:rPr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ie Kontonummer kan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C36F73" w:rsidRPr="005D3997" w:rsidTr="002D1841">
        <w:trPr>
          <w:cantSplit/>
        </w:trPr>
        <w:tc>
          <w:tcPr>
            <w:tcW w:w="5637" w:type="dxa"/>
            <w:tcBorders>
              <w:top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5D3997" w:rsidRDefault="00C36F73" w:rsidP="00633031">
            <w:pPr>
              <w:pStyle w:val="Kopfzeile"/>
              <w:tabs>
                <w:tab w:val="left" w:pos="1451"/>
              </w:tabs>
              <w:spacing w:before="60" w:after="60"/>
            </w:pPr>
            <w:r>
              <w:t>optional Bankleitzahl</w:t>
            </w:r>
          </w:p>
        </w:tc>
        <w:tc>
          <w:tcPr>
            <w:tcW w:w="411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</w:tcPr>
          <w:p w:rsidR="00C36F73" w:rsidRPr="00FB3E7A" w:rsidRDefault="001371EF" w:rsidP="00633031">
            <w:pPr>
              <w:pStyle w:val="Kopfzeile"/>
              <w:tabs>
                <w:tab w:val="left" w:pos="884"/>
              </w:tabs>
              <w:spacing w:before="60" w:after="60"/>
            </w:pPr>
            <w:r>
              <w:fldChar w:fldCharType="begin">
                <w:ffData>
                  <w:name w:val=""/>
                  <w:enabled/>
                  <w:calcOnExit w:val="0"/>
                  <w:statusText w:type="text" w:val="Die Bankleitzahl kann angegeben werden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2217D8" w:rsidRPr="00851463" w:rsidRDefault="002217D8" w:rsidP="00F9495F">
      <w:pPr>
        <w:pStyle w:val="BRTITELFormatvorlage"/>
        <w:ind w:left="0"/>
        <w:rPr>
          <w:rFonts w:ascii="Arial" w:hAnsi="Arial" w:cs="Arial"/>
        </w:rPr>
      </w:pPr>
    </w:p>
    <w:sectPr w:rsidR="002217D8" w:rsidRPr="00851463" w:rsidSect="009323D4"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134" w:bottom="1814" w:left="1134" w:header="851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284D" w:rsidRDefault="000D284D">
      <w:r>
        <w:separator/>
      </w:r>
    </w:p>
  </w:endnote>
  <w:endnote w:type="continuationSeparator" w:id="0">
    <w:p w:rsidR="000D284D" w:rsidRDefault="000D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BEA" w:rsidRDefault="00192BEA">
    <w:pPr>
      <w:pStyle w:val="Fuzeile"/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7D171D">
      <w:rPr>
        <w:noProof/>
      </w:rPr>
      <w:t>3</w:t>
    </w:r>
    <w:r>
      <w:fldChar w:fldCharType="end"/>
    </w:r>
  </w:p>
  <w:p w:rsidR="00192BEA" w:rsidRDefault="00192BEA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BEA" w:rsidRDefault="00192BEA" w:rsidP="008B494E">
    <w:pPr>
      <w:pStyle w:val="Flietext"/>
      <w:jc w:val="both"/>
      <w:rPr>
        <w:rFonts w:eastAsia="Times New Roman" w:cs="Arial"/>
        <w:color w:val="000000"/>
        <w:lang w:eastAsia="de-DE"/>
      </w:rPr>
    </w:pPr>
  </w:p>
  <w:p w:rsidR="00192BEA" w:rsidRDefault="00192BEA" w:rsidP="008B494E">
    <w:pPr>
      <w:pStyle w:val="Flietext"/>
      <w:jc w:val="both"/>
    </w:pPr>
  </w:p>
  <w:tbl>
    <w:tblPr>
      <w:tblW w:w="978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7655"/>
      <w:gridCol w:w="2126"/>
    </w:tblGrid>
    <w:tr w:rsidR="00192BEA" w:rsidRPr="00041DBA" w:rsidTr="004814EF">
      <w:trPr>
        <w:cantSplit/>
      </w:trPr>
      <w:tc>
        <w:tcPr>
          <w:tcW w:w="9781" w:type="dxa"/>
          <w:gridSpan w:val="2"/>
          <w:tcBorders>
            <w:top w:val="single" w:sz="4" w:space="0" w:color="auto"/>
          </w:tcBorders>
          <w:shd w:val="clear" w:color="auto" w:fill="auto"/>
        </w:tcPr>
        <w:p w:rsidR="00192BEA" w:rsidRPr="00041DBA" w:rsidRDefault="00192BEA" w:rsidP="00001B5B">
          <w:pPr>
            <w:pStyle w:val="Fuzeile"/>
          </w:pPr>
          <w:r w:rsidRPr="00041DBA">
            <w:rPr>
              <w:rFonts w:eastAsia="Times New Roman" w:cs="Arial"/>
              <w:color w:val="000000"/>
              <w:lang w:eastAsia="de-DE"/>
            </w:rPr>
            <w:t>Dokumente auf Papier unterliegen nicht dem Änderungsdienst! Vor Verwendung ist die Gültigkeit zu prüfen. Ausdrucke sind keine gelenkten Dokumente.</w:t>
          </w:r>
        </w:p>
      </w:tc>
    </w:tr>
    <w:tr w:rsidR="00192BEA" w:rsidTr="004814EF">
      <w:trPr>
        <w:cantSplit/>
      </w:trPr>
      <w:tc>
        <w:tcPr>
          <w:tcW w:w="7655" w:type="dxa"/>
          <w:shd w:val="clear" w:color="auto" w:fill="auto"/>
        </w:tcPr>
        <w:p w:rsidR="00192BEA" w:rsidRDefault="00192BEA" w:rsidP="00001B5B">
          <w:pPr>
            <w:pStyle w:val="Fuzeile"/>
          </w:pPr>
          <w:r>
            <w:t>Copyright © B&amp;R</w:t>
          </w:r>
        </w:p>
        <w:p w:rsidR="00192BEA" w:rsidRDefault="003A56A5" w:rsidP="00001B5B">
          <w:pPr>
            <w:pStyle w:val="Fuzeile"/>
          </w:pPr>
          <w:fldSimple w:instr=" FILENAME  ">
            <w:r w:rsidR="007D171D">
              <w:rPr>
                <w:noProof/>
              </w:rPr>
              <w:t>Dokument1</w:t>
            </w:r>
          </w:fldSimple>
        </w:p>
      </w:tc>
      <w:tc>
        <w:tcPr>
          <w:tcW w:w="2126" w:type="dxa"/>
          <w:shd w:val="clear" w:color="auto" w:fill="auto"/>
        </w:tcPr>
        <w:p w:rsidR="00192BEA" w:rsidRDefault="00192BEA" w:rsidP="00001B5B">
          <w:pPr>
            <w:pStyle w:val="Fuzeile"/>
            <w:jc w:val="right"/>
          </w:pPr>
          <w:r>
            <w:fldChar w:fldCharType="begin"/>
          </w:r>
          <w:r>
            <w:instrText xml:space="preserve"> SAVEDATE  \@ "dd.MM.yy" </w:instrText>
          </w:r>
          <w:r>
            <w:fldChar w:fldCharType="separate"/>
          </w:r>
          <w:r w:rsidR="007D171D">
            <w:rPr>
              <w:noProof/>
            </w:rPr>
            <w:t>00.00.00</w:t>
          </w:r>
          <w:r>
            <w:fldChar w:fldCharType="end"/>
          </w:r>
          <w:r>
            <w:br/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C3718F">
            <w:rPr>
              <w:noProof/>
            </w:rPr>
            <w:t>2</w:t>
          </w:r>
          <w:r>
            <w:fldChar w:fldCharType="end"/>
          </w:r>
          <w:r>
            <w:t>/</w:t>
          </w:r>
          <w:fldSimple w:instr=" NUMPAGES ">
            <w:r w:rsidR="00C3718F">
              <w:rPr>
                <w:noProof/>
              </w:rPr>
              <w:t>11</w:t>
            </w:r>
          </w:fldSimple>
        </w:p>
      </w:tc>
    </w:tr>
  </w:tbl>
  <w:p w:rsidR="00192BEA" w:rsidRPr="008B494E" w:rsidRDefault="00192BEA" w:rsidP="001E273A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2BEA" w:rsidRPr="00C360FE" w:rsidRDefault="00192BEA" w:rsidP="003B651F">
    <w:pPr>
      <w:pStyle w:val="Flietext"/>
      <w:jc w:val="both"/>
      <w:rPr>
        <w:sz w:val="16"/>
        <w:szCs w:val="16"/>
      </w:rPr>
    </w:pPr>
    <w:r w:rsidRPr="00C360FE">
      <w:rPr>
        <w:sz w:val="16"/>
        <w:szCs w:val="16"/>
      </w:rPr>
      <w:t>Basis: Lieferantenselbstauskunft Version 2</w:t>
    </w:r>
  </w:p>
  <w:p w:rsidR="00192BEA" w:rsidRDefault="00192BEA" w:rsidP="003B651F">
    <w:pPr>
      <w:pStyle w:val="Flietext"/>
      <w:jc w:val="both"/>
    </w:pPr>
  </w:p>
  <w:tbl>
    <w:tblPr>
      <w:tblW w:w="978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7655"/>
      <w:gridCol w:w="2126"/>
    </w:tblGrid>
    <w:tr w:rsidR="00192BEA" w:rsidRPr="00041DBA" w:rsidTr="00322781">
      <w:trPr>
        <w:cantSplit/>
      </w:trPr>
      <w:tc>
        <w:tcPr>
          <w:tcW w:w="9781" w:type="dxa"/>
          <w:gridSpan w:val="2"/>
          <w:tcBorders>
            <w:top w:val="single" w:sz="4" w:space="0" w:color="auto"/>
          </w:tcBorders>
          <w:shd w:val="clear" w:color="auto" w:fill="auto"/>
        </w:tcPr>
        <w:p w:rsidR="00192BEA" w:rsidRPr="00041DBA" w:rsidRDefault="00192BEA" w:rsidP="00001B5B">
          <w:pPr>
            <w:pStyle w:val="Fuzeile"/>
          </w:pPr>
          <w:r w:rsidRPr="00041DBA">
            <w:rPr>
              <w:rFonts w:eastAsia="Times New Roman" w:cs="Arial"/>
              <w:color w:val="000000"/>
              <w:lang w:eastAsia="de-DE"/>
            </w:rPr>
            <w:t>Dokumente auf Papier unterliegen nicht dem Änderungsdienst! Vor Verwendung ist die Gültigkeit zu prüfen. Ausdrucke sind keine gelenkten Dokumente.</w:t>
          </w:r>
        </w:p>
      </w:tc>
    </w:tr>
    <w:tr w:rsidR="00192BEA" w:rsidTr="00322781">
      <w:trPr>
        <w:cantSplit/>
      </w:trPr>
      <w:tc>
        <w:tcPr>
          <w:tcW w:w="7655" w:type="dxa"/>
          <w:shd w:val="clear" w:color="auto" w:fill="auto"/>
        </w:tcPr>
        <w:p w:rsidR="00192BEA" w:rsidRDefault="00192BEA" w:rsidP="00001B5B">
          <w:pPr>
            <w:pStyle w:val="Fuzeile"/>
          </w:pPr>
          <w:r>
            <w:t>Copyright © B&amp;R</w:t>
          </w:r>
        </w:p>
        <w:p w:rsidR="00192BEA" w:rsidRDefault="003A56A5" w:rsidP="00001B5B">
          <w:pPr>
            <w:pStyle w:val="Fuzeile"/>
          </w:pPr>
          <w:fldSimple w:instr=" FILENAME  ">
            <w:r w:rsidR="007D171D">
              <w:rPr>
                <w:noProof/>
              </w:rPr>
              <w:t>Dokument1</w:t>
            </w:r>
          </w:fldSimple>
        </w:p>
      </w:tc>
      <w:tc>
        <w:tcPr>
          <w:tcW w:w="2126" w:type="dxa"/>
          <w:shd w:val="clear" w:color="auto" w:fill="auto"/>
        </w:tcPr>
        <w:p w:rsidR="00192BEA" w:rsidRDefault="00192BEA" w:rsidP="00001B5B">
          <w:pPr>
            <w:pStyle w:val="Fuzeile"/>
            <w:jc w:val="right"/>
          </w:pPr>
          <w:r>
            <w:fldChar w:fldCharType="begin"/>
          </w:r>
          <w:r>
            <w:instrText xml:space="preserve"> SAVEDATE  \@ "dd.MM.yy" </w:instrText>
          </w:r>
          <w:r>
            <w:fldChar w:fldCharType="separate"/>
          </w:r>
          <w:r w:rsidR="007D171D">
            <w:rPr>
              <w:noProof/>
            </w:rPr>
            <w:t>00.00.00</w:t>
          </w:r>
          <w:r>
            <w:fldChar w:fldCharType="end"/>
          </w:r>
          <w:r>
            <w:br/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7D171D">
            <w:rPr>
              <w:noProof/>
            </w:rPr>
            <w:t>1</w:t>
          </w:r>
          <w:r>
            <w:fldChar w:fldCharType="end"/>
          </w:r>
          <w:r>
            <w:t>/</w:t>
          </w:r>
          <w:fldSimple w:instr=" NUMPAGES ">
            <w:r w:rsidR="007D171D">
              <w:rPr>
                <w:noProof/>
              </w:rPr>
              <w:t>11</w:t>
            </w:r>
          </w:fldSimple>
        </w:p>
      </w:tc>
    </w:tr>
  </w:tbl>
  <w:p w:rsidR="00192BEA" w:rsidRPr="00006B4F" w:rsidRDefault="00192BEA" w:rsidP="00006B4F">
    <w:pPr>
      <w:pStyle w:val="Fuzeile"/>
      <w:spacing w:before="0" w:after="0"/>
      <w:rPr>
        <w:sz w:val="2"/>
        <w:szCs w:val="2"/>
      </w:rPr>
    </w:pPr>
    <w:bookmarkStart w:id="19" w:name="_Hlt24099936"/>
    <w:bookmarkEnd w:id="19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284D" w:rsidRDefault="000D284D">
      <w:r>
        <w:separator/>
      </w:r>
    </w:p>
  </w:footnote>
  <w:footnote w:type="continuationSeparator" w:id="0">
    <w:p w:rsidR="000D284D" w:rsidRDefault="000D28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9781"/>
    </w:tblGrid>
    <w:tr w:rsidR="00192BEA">
      <w:trPr>
        <w:cantSplit/>
        <w:trHeight w:hRule="exact" w:val="907"/>
      </w:trPr>
      <w:tc>
        <w:tcPr>
          <w:tcW w:w="9781" w:type="dxa"/>
          <w:shd w:val="clear" w:color="auto" w:fill="auto"/>
          <w:vAlign w:val="bottom"/>
        </w:tcPr>
        <w:p w:rsidR="00192BEA" w:rsidRDefault="00192BEA" w:rsidP="00BE6153">
          <w:pPr>
            <w:pStyle w:val="Kopfzeile"/>
            <w:jc w:val="right"/>
            <w:rPr>
              <w:b/>
            </w:rPr>
          </w:pPr>
          <w:r>
            <w:rPr>
              <w:b/>
              <w:noProof/>
              <w:lang w:eastAsia="de-DE"/>
            </w:rPr>
            <w:drawing>
              <wp:inline distT="0" distB="0" distL="0" distR="0" wp14:anchorId="205336B5" wp14:editId="33668CF4">
                <wp:extent cx="2294917" cy="490220"/>
                <wp:effectExtent l="0" t="0" r="0" b="5080"/>
                <wp:docPr id="2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&amp;R%20Logo%20RGB%20mit%20PIA%20und%20UR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4917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92BEA">
      <w:trPr>
        <w:cantSplit/>
        <w:trHeight w:hRule="exact" w:val="2608"/>
      </w:trPr>
      <w:tc>
        <w:tcPr>
          <w:tcW w:w="9781" w:type="dxa"/>
          <w:shd w:val="clear" w:color="auto" w:fill="auto"/>
          <w:vAlign w:val="center"/>
        </w:tcPr>
        <w:p w:rsidR="00192BEA" w:rsidRPr="00D80B8F" w:rsidRDefault="00192BEA" w:rsidP="005041F7">
          <w:pPr>
            <w:pStyle w:val="Kopfzeile"/>
            <w:jc w:val="right"/>
            <w:rPr>
              <w:b/>
            </w:rPr>
          </w:pPr>
        </w:p>
      </w:tc>
    </w:tr>
  </w:tbl>
  <w:p w:rsidR="00192BEA" w:rsidRDefault="00192BEA" w:rsidP="00D80B8F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FF0419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CA2A58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B10E008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02CF82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FDBCD9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2E091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EE211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E384F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42AE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776A5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3C3720"/>
    <w:multiLevelType w:val="multilevel"/>
    <w:tmpl w:val="F8F44B88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A8B2A9C"/>
    <w:multiLevelType w:val="multilevel"/>
    <w:tmpl w:val="F2C28AFC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suff w:val="space"/>
      <w:lvlText w:val="%1.%2.%3"/>
      <w:lvlJc w:val="left"/>
      <w:pPr>
        <w:ind w:left="1701" w:hanging="1701"/>
      </w:pPr>
    </w:lvl>
    <w:lvl w:ilvl="3">
      <w:start w:val="1"/>
      <w:numFmt w:val="decimal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</w:lvl>
  </w:abstractNum>
  <w:abstractNum w:abstractNumId="12">
    <w:nsid w:val="0C0955B1"/>
    <w:multiLevelType w:val="multilevel"/>
    <w:tmpl w:val="18141AF4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D007204"/>
    <w:multiLevelType w:val="multilevel"/>
    <w:tmpl w:val="2824700A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suff w:val="space"/>
      <w:lvlText w:val="%1.%2.%3"/>
      <w:lvlJc w:val="left"/>
      <w:pPr>
        <w:ind w:left="1701" w:hanging="1701"/>
      </w:pPr>
    </w:lvl>
    <w:lvl w:ilvl="3">
      <w:start w:val="1"/>
      <w:numFmt w:val="decimal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</w:lvl>
  </w:abstractNum>
  <w:abstractNum w:abstractNumId="14">
    <w:nsid w:val="0F915AB1"/>
    <w:multiLevelType w:val="hybridMultilevel"/>
    <w:tmpl w:val="F9BA1BDE"/>
    <w:lvl w:ilvl="0" w:tplc="818EB380"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50F1931"/>
    <w:multiLevelType w:val="hybridMultilevel"/>
    <w:tmpl w:val="46CC4FC2"/>
    <w:lvl w:ilvl="0" w:tplc="FFFFFFFF">
      <w:start w:val="1"/>
      <w:numFmt w:val="bullet"/>
      <w:lvlText w:val=""/>
      <w:lvlJc w:val="left"/>
      <w:pPr>
        <w:tabs>
          <w:tab w:val="num" w:pos="851"/>
        </w:tabs>
        <w:ind w:left="851" w:hanging="28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18D149EA"/>
    <w:multiLevelType w:val="multilevel"/>
    <w:tmpl w:val="2824700A"/>
    <w:lvl w:ilvl="0">
      <w:start w:val="1"/>
      <w:numFmt w:val="decimal"/>
      <w:suff w:val="space"/>
      <w:lvlText w:val="%1"/>
      <w:lvlJc w:val="left"/>
      <w:pPr>
        <w:ind w:left="0" w:firstLine="0"/>
      </w:p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suff w:val="space"/>
      <w:lvlText w:val="%1.%2.%3"/>
      <w:lvlJc w:val="left"/>
      <w:pPr>
        <w:ind w:left="1701" w:hanging="1701"/>
      </w:pPr>
    </w:lvl>
    <w:lvl w:ilvl="3">
      <w:start w:val="1"/>
      <w:numFmt w:val="decimal"/>
      <w:suff w:val="space"/>
      <w:lvlText w:val="%1.%2.%3.%4"/>
      <w:lvlJc w:val="left"/>
      <w:pPr>
        <w:ind w:left="0" w:firstLine="0"/>
      </w:p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</w:lvl>
  </w:abstractNum>
  <w:abstractNum w:abstractNumId="17">
    <w:nsid w:val="1A5A178B"/>
    <w:multiLevelType w:val="hybridMultilevel"/>
    <w:tmpl w:val="CDAE46EE"/>
    <w:lvl w:ilvl="0" w:tplc="AC6E828C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8">
    <w:nsid w:val="1BE6009D"/>
    <w:multiLevelType w:val="hybridMultilevel"/>
    <w:tmpl w:val="8CD09FB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C7B63E4"/>
    <w:multiLevelType w:val="hybridMultilevel"/>
    <w:tmpl w:val="F4B20BF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C9125C0"/>
    <w:multiLevelType w:val="hybridMultilevel"/>
    <w:tmpl w:val="D9CE7150"/>
    <w:lvl w:ilvl="0" w:tplc="0407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1">
    <w:nsid w:val="1FC32A89"/>
    <w:multiLevelType w:val="hybridMultilevel"/>
    <w:tmpl w:val="E738C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2D0306"/>
    <w:multiLevelType w:val="hybridMultilevel"/>
    <w:tmpl w:val="5BC6531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7367EBF"/>
    <w:multiLevelType w:val="multilevel"/>
    <w:tmpl w:val="1528F58E"/>
    <w:lvl w:ilvl="0">
      <w:start w:val="1"/>
      <w:numFmt w:val="decimal"/>
      <w:pStyle w:val="berschrift1"/>
      <w:suff w:val="space"/>
      <w:lvlText w:val="%1"/>
      <w:lvlJc w:val="left"/>
      <w:pPr>
        <w:ind w:left="0" w:firstLine="0"/>
      </w:pPr>
      <w:rPr>
        <w:rFonts w:ascii="Arial" w:hAnsi="Arial" w:hint="default"/>
      </w:rPr>
    </w:lvl>
    <w:lvl w:ilvl="1">
      <w:start w:val="1"/>
      <w:numFmt w:val="decimal"/>
      <w:pStyle w:val="berschrift2"/>
      <w:suff w:val="space"/>
      <w:lvlText w:val="%1.%2"/>
      <w:lvlJc w:val="left"/>
      <w:pPr>
        <w:ind w:left="0" w:firstLine="0"/>
      </w:pPr>
      <w:rPr>
        <w:rFonts w:ascii="Arial" w:hAnsi="Arial" w:hint="default"/>
      </w:rPr>
    </w:lvl>
    <w:lvl w:ilvl="2">
      <w:start w:val="1"/>
      <w:numFmt w:val="decimal"/>
      <w:pStyle w:val="berschrift3"/>
      <w:suff w:val="space"/>
      <w:lvlText w:val="%1.%2.%3"/>
      <w:lvlJc w:val="left"/>
      <w:pPr>
        <w:ind w:left="1701" w:hanging="1701"/>
      </w:pPr>
      <w:rPr>
        <w:rFonts w:ascii="Arial" w:hAnsi="Arial" w:hint="default"/>
      </w:rPr>
    </w:lvl>
    <w:lvl w:ilvl="3">
      <w:start w:val="1"/>
      <w:numFmt w:val="decimal"/>
      <w:pStyle w:val="berschrift4"/>
      <w:suff w:val="space"/>
      <w:lvlText w:val="%1.%2.%3.%4"/>
      <w:lvlJc w:val="left"/>
      <w:pPr>
        <w:ind w:left="0" w:firstLine="0"/>
      </w:pPr>
      <w:rPr>
        <w:rFonts w:ascii="Arial" w:hAnsi="Arial" w:hint="default"/>
      </w:rPr>
    </w:lvl>
    <w:lvl w:ilvl="4">
      <w:start w:val="1"/>
      <w:numFmt w:val="decimal"/>
      <w:pStyle w:val="berschrift5"/>
      <w:suff w:val="space"/>
      <w:lvlText w:val="%1.%2.%3.%4.%5"/>
      <w:lvlJc w:val="left"/>
      <w:pPr>
        <w:ind w:left="0" w:firstLine="0"/>
      </w:pPr>
      <w:rPr>
        <w:rFonts w:ascii="Arial" w:hAnsi="Arial" w:hint="default"/>
      </w:rPr>
    </w:lvl>
    <w:lvl w:ilvl="5">
      <w:start w:val="1"/>
      <w:numFmt w:val="decimal"/>
      <w:pStyle w:val="berschrift6"/>
      <w:suff w:val="space"/>
      <w:lvlText w:val="%1.%2.%3.%4.%5.%6"/>
      <w:lvlJc w:val="left"/>
      <w:pPr>
        <w:ind w:left="0" w:firstLine="0"/>
      </w:pPr>
      <w:rPr>
        <w:rFonts w:ascii="Arial" w:hAnsi="Arial" w:hint="default"/>
      </w:rPr>
    </w:lvl>
    <w:lvl w:ilvl="6">
      <w:start w:val="1"/>
      <w:numFmt w:val="decimal"/>
      <w:pStyle w:val="berschrift7"/>
      <w:suff w:val="space"/>
      <w:lvlText w:val="%1.%2.%3.%4.%5.%6.%7"/>
      <w:lvlJc w:val="left"/>
      <w:pPr>
        <w:ind w:left="0" w:firstLine="0"/>
      </w:pPr>
      <w:rPr>
        <w:rFonts w:ascii="Arial" w:hAnsi="Arial" w:hint="default"/>
      </w:rPr>
    </w:lvl>
    <w:lvl w:ilvl="7">
      <w:start w:val="1"/>
      <w:numFmt w:val="decimal"/>
      <w:pStyle w:val="berschrift8"/>
      <w:suff w:val="space"/>
      <w:lvlText w:val="%1.%2.%3.%4.%5.%6.%7.%8"/>
      <w:lvlJc w:val="left"/>
      <w:pPr>
        <w:ind w:left="0" w:firstLine="0"/>
      </w:pPr>
      <w:rPr>
        <w:rFonts w:ascii="Arial" w:hAnsi="Arial" w:hint="default"/>
      </w:rPr>
    </w:lvl>
    <w:lvl w:ilvl="8">
      <w:start w:val="1"/>
      <w:numFmt w:val="decimal"/>
      <w:pStyle w:val="berschrift9"/>
      <w:suff w:val="space"/>
      <w:lvlText w:val="%1.%2.%3.%4.%5.%6.%7.%8.%9"/>
      <w:lvlJc w:val="left"/>
      <w:pPr>
        <w:ind w:left="0" w:firstLine="0"/>
      </w:pPr>
      <w:rPr>
        <w:rFonts w:ascii="Arial" w:hAnsi="Arial" w:hint="default"/>
      </w:rPr>
    </w:lvl>
  </w:abstractNum>
  <w:abstractNum w:abstractNumId="24">
    <w:nsid w:val="28533720"/>
    <w:multiLevelType w:val="hybridMultilevel"/>
    <w:tmpl w:val="F84AE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C1F49F5"/>
    <w:multiLevelType w:val="hybridMultilevel"/>
    <w:tmpl w:val="1CEC10EA"/>
    <w:lvl w:ilvl="0" w:tplc="818EB380"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0D046DE"/>
    <w:multiLevelType w:val="hybridMultilevel"/>
    <w:tmpl w:val="E16C8F5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1B122CC"/>
    <w:multiLevelType w:val="hybridMultilevel"/>
    <w:tmpl w:val="620AB0E2"/>
    <w:lvl w:ilvl="0" w:tplc="FFFFFFFF">
      <w:numFmt w:val="bullet"/>
      <w:lvlText w:val=""/>
      <w:lvlJc w:val="left"/>
      <w:pPr>
        <w:tabs>
          <w:tab w:val="num" w:pos="851"/>
        </w:tabs>
        <w:ind w:left="851" w:hanging="283"/>
      </w:pPr>
      <w:rPr>
        <w:rFonts w:ascii="Symbol" w:eastAsia="Times New Roman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8">
    <w:nsid w:val="3CB652E5"/>
    <w:multiLevelType w:val="multilevel"/>
    <w:tmpl w:val="1B980EE8"/>
    <w:lvl w:ilvl="0">
      <w:start w:val="1"/>
      <w:numFmt w:val="upperRoman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21E314B"/>
    <w:multiLevelType w:val="hybridMultilevel"/>
    <w:tmpl w:val="95E27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660FB5"/>
    <w:multiLevelType w:val="hybridMultilevel"/>
    <w:tmpl w:val="909C3BB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63E082C"/>
    <w:multiLevelType w:val="hybridMultilevel"/>
    <w:tmpl w:val="845AED4A"/>
    <w:lvl w:ilvl="0" w:tplc="0407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5CE4D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Arial Unicode MS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BDB4758"/>
    <w:multiLevelType w:val="multilevel"/>
    <w:tmpl w:val="46CC4FC2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BE84F6D"/>
    <w:multiLevelType w:val="hybridMultilevel"/>
    <w:tmpl w:val="BA48D2D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F704919"/>
    <w:multiLevelType w:val="hybridMultilevel"/>
    <w:tmpl w:val="5B98595A"/>
    <w:lvl w:ilvl="0" w:tplc="0407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5">
    <w:nsid w:val="50F86DD7"/>
    <w:multiLevelType w:val="multilevel"/>
    <w:tmpl w:val="24681FD4"/>
    <w:lvl w:ilvl="0">
      <w:start w:val="1"/>
      <w:numFmt w:val="bullet"/>
      <w:pStyle w:val="Aufzhlung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tabs>
          <w:tab w:val="num" w:pos="927"/>
        </w:tabs>
        <w:ind w:left="851" w:hanging="284"/>
      </w:pPr>
      <w:rPr>
        <w:rFonts w:ascii="Times New Roman" w:hAnsi="Times New Roman" w:hint="default"/>
      </w:rPr>
    </w:lvl>
    <w:lvl w:ilvl="2">
      <w:start w:val="1"/>
      <w:numFmt w:val="bullet"/>
      <w:lvlText w:val="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12A0757"/>
    <w:multiLevelType w:val="hybridMultilevel"/>
    <w:tmpl w:val="63C62FB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3E07278"/>
    <w:multiLevelType w:val="hybridMultilevel"/>
    <w:tmpl w:val="479214BE"/>
    <w:lvl w:ilvl="0" w:tplc="0E08AB26">
      <w:start w:val="1"/>
      <w:numFmt w:val="upperRoman"/>
      <w:pStyle w:val="berschriftNum1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9AD1968"/>
    <w:multiLevelType w:val="multilevel"/>
    <w:tmpl w:val="48C2A214"/>
    <w:lvl w:ilvl="0">
      <w:start w:val="1"/>
      <w:numFmt w:val="upperRoman"/>
      <w:lvlText w:val="%1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5A6E728B"/>
    <w:multiLevelType w:val="multilevel"/>
    <w:tmpl w:val="FFC4BD14"/>
    <w:lvl w:ilvl="0">
      <w:start w:val="1"/>
      <w:numFmt w:val="decimal"/>
      <w:lvlText w:val="%1)"/>
      <w:lvlJc w:val="left"/>
      <w:pPr>
        <w:tabs>
          <w:tab w:val="num" w:pos="644"/>
        </w:tabs>
        <w:ind w:left="567" w:hanging="283"/>
      </w:pPr>
    </w:lvl>
    <w:lvl w:ilvl="1">
      <w:start w:val="1"/>
      <w:numFmt w:val="lowerLetter"/>
      <w:lvlText w:val="%2)"/>
      <w:lvlJc w:val="left"/>
      <w:pPr>
        <w:tabs>
          <w:tab w:val="num" w:pos="927"/>
        </w:tabs>
        <w:ind w:left="851" w:hanging="284"/>
      </w:pPr>
    </w:lvl>
    <w:lvl w:ilvl="2">
      <w:start w:val="1"/>
      <w:numFmt w:val="lowerRoman"/>
      <w:lvlText w:val="%3)"/>
      <w:lvlJc w:val="left"/>
      <w:pPr>
        <w:tabs>
          <w:tab w:val="num" w:pos="1571"/>
        </w:tabs>
        <w:ind w:left="1134" w:hanging="283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0">
    <w:nsid w:val="5DB22E6E"/>
    <w:multiLevelType w:val="multilevel"/>
    <w:tmpl w:val="E5C456AA"/>
    <w:lvl w:ilvl="0">
      <w:start w:val="1"/>
      <w:numFmt w:val="upperRoman"/>
      <w:lvlText w:val="%1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82F0FEA"/>
    <w:multiLevelType w:val="multilevel"/>
    <w:tmpl w:val="8D94DD5E"/>
    <w:lvl w:ilvl="0">
      <w:start w:val="1"/>
      <w:numFmt w:val="decimal"/>
      <w:lvlText w:val="%1.0"/>
      <w:lvlJc w:val="left"/>
      <w:pPr>
        <w:tabs>
          <w:tab w:val="num" w:pos="1560"/>
        </w:tabs>
        <w:ind w:left="1560" w:hanging="600"/>
      </w:pPr>
      <w:rPr>
        <w:rFonts w:hint="default"/>
      </w:rPr>
    </w:lvl>
    <w:lvl w:ilvl="1">
      <w:start w:val="1"/>
      <w:numFmt w:val="decimalZero"/>
      <w:lvlText w:val="%1.%2"/>
      <w:lvlJc w:val="left"/>
      <w:pPr>
        <w:tabs>
          <w:tab w:val="num" w:pos="2268"/>
        </w:tabs>
        <w:ind w:left="2268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096"/>
        </w:tabs>
        <w:ind w:left="30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804"/>
        </w:tabs>
        <w:ind w:left="38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872"/>
        </w:tabs>
        <w:ind w:left="4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580"/>
        </w:tabs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648"/>
        </w:tabs>
        <w:ind w:left="66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356"/>
        </w:tabs>
        <w:ind w:left="73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424"/>
        </w:tabs>
        <w:ind w:left="8424" w:hanging="1800"/>
      </w:pPr>
      <w:rPr>
        <w:rFonts w:hint="default"/>
      </w:rPr>
    </w:lvl>
  </w:abstractNum>
  <w:abstractNum w:abstractNumId="42">
    <w:nsid w:val="6F184299"/>
    <w:multiLevelType w:val="hybridMultilevel"/>
    <w:tmpl w:val="F59E3F2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FD74F68"/>
    <w:multiLevelType w:val="hybridMultilevel"/>
    <w:tmpl w:val="1AB4E37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BE66F56"/>
    <w:multiLevelType w:val="hybridMultilevel"/>
    <w:tmpl w:val="F88CCB8A"/>
    <w:lvl w:ilvl="0" w:tplc="04070001"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F8A1390"/>
    <w:multiLevelType w:val="multilevel"/>
    <w:tmpl w:val="5AEC7974"/>
    <w:lvl w:ilvl="0">
      <w:start w:val="1"/>
      <w:numFmt w:val="upperRoman"/>
      <w:lvlText w:val="%1"/>
      <w:lvlJc w:val="left"/>
      <w:pPr>
        <w:tabs>
          <w:tab w:val="num" w:pos="113"/>
        </w:tabs>
        <w:ind w:left="113" w:hanging="11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35"/>
  </w:num>
  <w:num w:numId="3">
    <w:abstractNumId w:val="37"/>
  </w:num>
  <w:num w:numId="4">
    <w:abstractNumId w:val="31"/>
  </w:num>
  <w:num w:numId="5">
    <w:abstractNumId w:val="14"/>
  </w:num>
  <w:num w:numId="6">
    <w:abstractNumId w:val="25"/>
  </w:num>
  <w:num w:numId="7">
    <w:abstractNumId w:val="44"/>
  </w:num>
  <w:num w:numId="8">
    <w:abstractNumId w:val="24"/>
  </w:num>
  <w:num w:numId="9">
    <w:abstractNumId w:val="21"/>
  </w:num>
  <w:num w:numId="10">
    <w:abstractNumId w:val="23"/>
    <w:lvlOverride w:ilvl="0">
      <w:startOverride w:val="4"/>
    </w:lvlOverride>
  </w:num>
  <w:num w:numId="11">
    <w:abstractNumId w:val="29"/>
  </w:num>
  <w:num w:numId="1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</w:num>
  <w:num w:numId="14">
    <w:abstractNumId w:val="32"/>
  </w:num>
  <w:num w:numId="15">
    <w:abstractNumId w:val="27"/>
  </w:num>
  <w:num w:numId="16">
    <w:abstractNumId w:val="39"/>
  </w:num>
  <w:num w:numId="17">
    <w:abstractNumId w:val="11"/>
  </w:num>
  <w:num w:numId="18">
    <w:abstractNumId w:val="38"/>
  </w:num>
  <w:num w:numId="19">
    <w:abstractNumId w:val="10"/>
  </w:num>
  <w:num w:numId="20">
    <w:abstractNumId w:val="28"/>
  </w:num>
  <w:num w:numId="21">
    <w:abstractNumId w:val="12"/>
  </w:num>
  <w:num w:numId="22">
    <w:abstractNumId w:val="40"/>
  </w:num>
  <w:num w:numId="23">
    <w:abstractNumId w:val="45"/>
  </w:num>
  <w:num w:numId="24">
    <w:abstractNumId w:val="26"/>
  </w:num>
  <w:num w:numId="25">
    <w:abstractNumId w:val="19"/>
  </w:num>
  <w:num w:numId="26">
    <w:abstractNumId w:val="43"/>
  </w:num>
  <w:num w:numId="27">
    <w:abstractNumId w:val="42"/>
  </w:num>
  <w:num w:numId="28">
    <w:abstractNumId w:val="33"/>
  </w:num>
  <w:num w:numId="29">
    <w:abstractNumId w:val="34"/>
  </w:num>
  <w:num w:numId="30">
    <w:abstractNumId w:val="20"/>
  </w:num>
  <w:num w:numId="31">
    <w:abstractNumId w:val="22"/>
  </w:num>
  <w:num w:numId="32">
    <w:abstractNumId w:val="30"/>
  </w:num>
  <w:num w:numId="33">
    <w:abstractNumId w:val="36"/>
  </w:num>
  <w:num w:numId="34">
    <w:abstractNumId w:val="18"/>
  </w:num>
  <w:num w:numId="35">
    <w:abstractNumId w:val="16"/>
  </w:num>
  <w:num w:numId="36">
    <w:abstractNumId w:val="13"/>
  </w:num>
  <w:num w:numId="37">
    <w:abstractNumId w:val="9"/>
  </w:num>
  <w:num w:numId="38">
    <w:abstractNumId w:val="7"/>
  </w:num>
  <w:num w:numId="39">
    <w:abstractNumId w:val="6"/>
  </w:num>
  <w:num w:numId="40">
    <w:abstractNumId w:val="5"/>
  </w:num>
  <w:num w:numId="41">
    <w:abstractNumId w:val="4"/>
  </w:num>
  <w:num w:numId="42">
    <w:abstractNumId w:val="17"/>
  </w:num>
  <w:num w:numId="43">
    <w:abstractNumId w:val="8"/>
  </w:num>
  <w:num w:numId="44">
    <w:abstractNumId w:val="3"/>
  </w:num>
  <w:num w:numId="45">
    <w:abstractNumId w:val="2"/>
  </w:num>
  <w:num w:numId="46">
    <w:abstractNumId w:val="1"/>
  </w:num>
  <w:num w:numId="47">
    <w:abstractNumId w:val="0"/>
  </w:num>
  <w:num w:numId="48">
    <w:abstractNumId w:val="41"/>
  </w:num>
  <w:num w:numId="49">
    <w:abstractNumId w:val="2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activeWritingStyle w:appName="MSWord" w:lang="de-DE" w:vendorID="64" w:dllVersion="131078" w:nlCheck="1" w:checkStyle="1"/>
  <w:activeWritingStyle w:appName="MSWord" w:lang="en-US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oNotTrackFormatting/>
  <w:documentProtection w:edit="forms" w:enforcement="1" w:cryptProviderType="rsaFull" w:cryptAlgorithmClass="hash" w:cryptAlgorithmType="typeAny" w:cryptAlgorithmSid="4" w:cryptSpinCount="100000" w:hash="eijpTWqGL+r0eGY3adOA9hN5axs=" w:salt="iMrY1mP5lEWR0CbYSY6QQQ==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71D"/>
    <w:rsid w:val="0000066D"/>
    <w:rsid w:val="00001B5B"/>
    <w:rsid w:val="0000307C"/>
    <w:rsid w:val="00004220"/>
    <w:rsid w:val="0000687D"/>
    <w:rsid w:val="00006B4F"/>
    <w:rsid w:val="00006B67"/>
    <w:rsid w:val="000122BF"/>
    <w:rsid w:val="00012938"/>
    <w:rsid w:val="00014AA2"/>
    <w:rsid w:val="000152AD"/>
    <w:rsid w:val="00017240"/>
    <w:rsid w:val="000172E3"/>
    <w:rsid w:val="0002034B"/>
    <w:rsid w:val="00020CBB"/>
    <w:rsid w:val="00023EBD"/>
    <w:rsid w:val="000242DC"/>
    <w:rsid w:val="000247FB"/>
    <w:rsid w:val="00027C8D"/>
    <w:rsid w:val="0003490F"/>
    <w:rsid w:val="0003500B"/>
    <w:rsid w:val="00035A34"/>
    <w:rsid w:val="00035A9D"/>
    <w:rsid w:val="00036A3B"/>
    <w:rsid w:val="00041249"/>
    <w:rsid w:val="0004237C"/>
    <w:rsid w:val="0004275E"/>
    <w:rsid w:val="00044352"/>
    <w:rsid w:val="00045873"/>
    <w:rsid w:val="00046F81"/>
    <w:rsid w:val="00050FAA"/>
    <w:rsid w:val="00051971"/>
    <w:rsid w:val="00055332"/>
    <w:rsid w:val="000553E3"/>
    <w:rsid w:val="00061AEF"/>
    <w:rsid w:val="00065DB5"/>
    <w:rsid w:val="000663EE"/>
    <w:rsid w:val="00073ACD"/>
    <w:rsid w:val="00074BB6"/>
    <w:rsid w:val="0007505F"/>
    <w:rsid w:val="0007624D"/>
    <w:rsid w:val="00077F2F"/>
    <w:rsid w:val="00080067"/>
    <w:rsid w:val="000812F1"/>
    <w:rsid w:val="00081964"/>
    <w:rsid w:val="00083285"/>
    <w:rsid w:val="00083D13"/>
    <w:rsid w:val="00084782"/>
    <w:rsid w:val="00085750"/>
    <w:rsid w:val="00087B96"/>
    <w:rsid w:val="000906A5"/>
    <w:rsid w:val="000911DC"/>
    <w:rsid w:val="000921D1"/>
    <w:rsid w:val="000935E0"/>
    <w:rsid w:val="000971D3"/>
    <w:rsid w:val="000A4968"/>
    <w:rsid w:val="000A5EE9"/>
    <w:rsid w:val="000A5F55"/>
    <w:rsid w:val="000B210E"/>
    <w:rsid w:val="000B4397"/>
    <w:rsid w:val="000B5465"/>
    <w:rsid w:val="000B6991"/>
    <w:rsid w:val="000C0C64"/>
    <w:rsid w:val="000C1B57"/>
    <w:rsid w:val="000C3B47"/>
    <w:rsid w:val="000C5299"/>
    <w:rsid w:val="000C5A32"/>
    <w:rsid w:val="000C761A"/>
    <w:rsid w:val="000D14E4"/>
    <w:rsid w:val="000D1512"/>
    <w:rsid w:val="000D17D8"/>
    <w:rsid w:val="000D284D"/>
    <w:rsid w:val="000D417F"/>
    <w:rsid w:val="000D5E9F"/>
    <w:rsid w:val="000D6DD4"/>
    <w:rsid w:val="000D72A1"/>
    <w:rsid w:val="000E141D"/>
    <w:rsid w:val="000E57DB"/>
    <w:rsid w:val="000F278F"/>
    <w:rsid w:val="000F4223"/>
    <w:rsid w:val="000F57B0"/>
    <w:rsid w:val="000F7C74"/>
    <w:rsid w:val="001008BC"/>
    <w:rsid w:val="00102DB0"/>
    <w:rsid w:val="00104768"/>
    <w:rsid w:val="001059E0"/>
    <w:rsid w:val="00106FDA"/>
    <w:rsid w:val="001074C0"/>
    <w:rsid w:val="0011008F"/>
    <w:rsid w:val="0011210C"/>
    <w:rsid w:val="00113B41"/>
    <w:rsid w:val="0011612D"/>
    <w:rsid w:val="00126956"/>
    <w:rsid w:val="00131226"/>
    <w:rsid w:val="00131C27"/>
    <w:rsid w:val="0013631C"/>
    <w:rsid w:val="001371EF"/>
    <w:rsid w:val="00137348"/>
    <w:rsid w:val="00137450"/>
    <w:rsid w:val="001378B6"/>
    <w:rsid w:val="0014298B"/>
    <w:rsid w:val="00146C11"/>
    <w:rsid w:val="00146E0B"/>
    <w:rsid w:val="001478D4"/>
    <w:rsid w:val="00151862"/>
    <w:rsid w:val="00151F2F"/>
    <w:rsid w:val="00153D09"/>
    <w:rsid w:val="00154CFA"/>
    <w:rsid w:val="00157037"/>
    <w:rsid w:val="001573DE"/>
    <w:rsid w:val="0015793B"/>
    <w:rsid w:val="00160E57"/>
    <w:rsid w:val="00161167"/>
    <w:rsid w:val="00162E92"/>
    <w:rsid w:val="00163A19"/>
    <w:rsid w:val="00164886"/>
    <w:rsid w:val="00165593"/>
    <w:rsid w:val="00165A13"/>
    <w:rsid w:val="00167D7F"/>
    <w:rsid w:val="00173AD6"/>
    <w:rsid w:val="00174B11"/>
    <w:rsid w:val="00177B38"/>
    <w:rsid w:val="00183ACB"/>
    <w:rsid w:val="00185F28"/>
    <w:rsid w:val="001864AE"/>
    <w:rsid w:val="00191AE1"/>
    <w:rsid w:val="00192BEA"/>
    <w:rsid w:val="00193317"/>
    <w:rsid w:val="00194E72"/>
    <w:rsid w:val="00196818"/>
    <w:rsid w:val="00196D08"/>
    <w:rsid w:val="00196F5B"/>
    <w:rsid w:val="0019741F"/>
    <w:rsid w:val="00197BD4"/>
    <w:rsid w:val="00197F90"/>
    <w:rsid w:val="001A22E7"/>
    <w:rsid w:val="001A239D"/>
    <w:rsid w:val="001A3DEA"/>
    <w:rsid w:val="001A6D7F"/>
    <w:rsid w:val="001A72B9"/>
    <w:rsid w:val="001B23CD"/>
    <w:rsid w:val="001B24DC"/>
    <w:rsid w:val="001B3F3A"/>
    <w:rsid w:val="001B4C40"/>
    <w:rsid w:val="001B5082"/>
    <w:rsid w:val="001B562E"/>
    <w:rsid w:val="001B700D"/>
    <w:rsid w:val="001B7D70"/>
    <w:rsid w:val="001C114E"/>
    <w:rsid w:val="001C35F9"/>
    <w:rsid w:val="001C7E8A"/>
    <w:rsid w:val="001D3EC0"/>
    <w:rsid w:val="001D692D"/>
    <w:rsid w:val="001D7A0F"/>
    <w:rsid w:val="001D7B5A"/>
    <w:rsid w:val="001E018A"/>
    <w:rsid w:val="001E05C0"/>
    <w:rsid w:val="001E1251"/>
    <w:rsid w:val="001E1BB3"/>
    <w:rsid w:val="001E273A"/>
    <w:rsid w:val="001E294C"/>
    <w:rsid w:val="001E30D3"/>
    <w:rsid w:val="001E402D"/>
    <w:rsid w:val="001F2440"/>
    <w:rsid w:val="001F2B61"/>
    <w:rsid w:val="001F4405"/>
    <w:rsid w:val="001F45E1"/>
    <w:rsid w:val="001F59CE"/>
    <w:rsid w:val="001F6581"/>
    <w:rsid w:val="001F6A80"/>
    <w:rsid w:val="001F6F93"/>
    <w:rsid w:val="001F7B32"/>
    <w:rsid w:val="00201361"/>
    <w:rsid w:val="00201E22"/>
    <w:rsid w:val="00202182"/>
    <w:rsid w:val="00210E16"/>
    <w:rsid w:val="00213B36"/>
    <w:rsid w:val="00216C1A"/>
    <w:rsid w:val="00220E50"/>
    <w:rsid w:val="002217D8"/>
    <w:rsid w:val="00221FAB"/>
    <w:rsid w:val="0022260F"/>
    <w:rsid w:val="00224BA5"/>
    <w:rsid w:val="00225011"/>
    <w:rsid w:val="0022511A"/>
    <w:rsid w:val="00226003"/>
    <w:rsid w:val="002309AD"/>
    <w:rsid w:val="002311CE"/>
    <w:rsid w:val="00231B30"/>
    <w:rsid w:val="0024236D"/>
    <w:rsid w:val="00247A41"/>
    <w:rsid w:val="002506D4"/>
    <w:rsid w:val="0025072C"/>
    <w:rsid w:val="00255658"/>
    <w:rsid w:val="00261762"/>
    <w:rsid w:val="00265832"/>
    <w:rsid w:val="00270BCA"/>
    <w:rsid w:val="0027191A"/>
    <w:rsid w:val="00273412"/>
    <w:rsid w:val="00274C60"/>
    <w:rsid w:val="00275084"/>
    <w:rsid w:val="00275369"/>
    <w:rsid w:val="0028074E"/>
    <w:rsid w:val="00283EE1"/>
    <w:rsid w:val="002916F9"/>
    <w:rsid w:val="00292B02"/>
    <w:rsid w:val="0029634D"/>
    <w:rsid w:val="002A3D28"/>
    <w:rsid w:val="002A45B1"/>
    <w:rsid w:val="002B1413"/>
    <w:rsid w:val="002B2B7F"/>
    <w:rsid w:val="002B361C"/>
    <w:rsid w:val="002B4612"/>
    <w:rsid w:val="002B5A93"/>
    <w:rsid w:val="002B5D1B"/>
    <w:rsid w:val="002B79A7"/>
    <w:rsid w:val="002C143A"/>
    <w:rsid w:val="002C6C25"/>
    <w:rsid w:val="002D1841"/>
    <w:rsid w:val="002D255F"/>
    <w:rsid w:val="002D3996"/>
    <w:rsid w:val="002D3F5F"/>
    <w:rsid w:val="002D63CD"/>
    <w:rsid w:val="002D747F"/>
    <w:rsid w:val="002E1A6D"/>
    <w:rsid w:val="002E350C"/>
    <w:rsid w:val="002E4E43"/>
    <w:rsid w:val="002E7B3B"/>
    <w:rsid w:val="002E7F9E"/>
    <w:rsid w:val="002F43F1"/>
    <w:rsid w:val="003025B2"/>
    <w:rsid w:val="003033C9"/>
    <w:rsid w:val="003071EA"/>
    <w:rsid w:val="0030767C"/>
    <w:rsid w:val="003079D9"/>
    <w:rsid w:val="00316235"/>
    <w:rsid w:val="00316A16"/>
    <w:rsid w:val="003222EC"/>
    <w:rsid w:val="00322781"/>
    <w:rsid w:val="00325613"/>
    <w:rsid w:val="003263D7"/>
    <w:rsid w:val="003278CF"/>
    <w:rsid w:val="0033165A"/>
    <w:rsid w:val="00332824"/>
    <w:rsid w:val="003330DA"/>
    <w:rsid w:val="00333688"/>
    <w:rsid w:val="003365CB"/>
    <w:rsid w:val="0033719C"/>
    <w:rsid w:val="0034030A"/>
    <w:rsid w:val="00340327"/>
    <w:rsid w:val="003474D4"/>
    <w:rsid w:val="00347E0A"/>
    <w:rsid w:val="003503FD"/>
    <w:rsid w:val="00350680"/>
    <w:rsid w:val="003547E5"/>
    <w:rsid w:val="00354D00"/>
    <w:rsid w:val="00355617"/>
    <w:rsid w:val="00361CF6"/>
    <w:rsid w:val="003623C5"/>
    <w:rsid w:val="0036255E"/>
    <w:rsid w:val="0036377C"/>
    <w:rsid w:val="00365274"/>
    <w:rsid w:val="00365754"/>
    <w:rsid w:val="003660F4"/>
    <w:rsid w:val="003666B5"/>
    <w:rsid w:val="00370219"/>
    <w:rsid w:val="0037063D"/>
    <w:rsid w:val="00374F0E"/>
    <w:rsid w:val="00374F73"/>
    <w:rsid w:val="003759F6"/>
    <w:rsid w:val="00375BA7"/>
    <w:rsid w:val="00376F3E"/>
    <w:rsid w:val="00380ACF"/>
    <w:rsid w:val="00381B13"/>
    <w:rsid w:val="003837F8"/>
    <w:rsid w:val="00385628"/>
    <w:rsid w:val="00385CEE"/>
    <w:rsid w:val="00390481"/>
    <w:rsid w:val="0039226F"/>
    <w:rsid w:val="0039278B"/>
    <w:rsid w:val="00394E44"/>
    <w:rsid w:val="00395CA6"/>
    <w:rsid w:val="003A24B2"/>
    <w:rsid w:val="003A4AF4"/>
    <w:rsid w:val="003A4F5D"/>
    <w:rsid w:val="003A56A5"/>
    <w:rsid w:val="003A5FD8"/>
    <w:rsid w:val="003B1810"/>
    <w:rsid w:val="003B2280"/>
    <w:rsid w:val="003B3356"/>
    <w:rsid w:val="003B539F"/>
    <w:rsid w:val="003B5FF3"/>
    <w:rsid w:val="003B651F"/>
    <w:rsid w:val="003C1D14"/>
    <w:rsid w:val="003C22A5"/>
    <w:rsid w:val="003C2897"/>
    <w:rsid w:val="003C50D5"/>
    <w:rsid w:val="003C5779"/>
    <w:rsid w:val="003D1D5A"/>
    <w:rsid w:val="003D3A50"/>
    <w:rsid w:val="003D3C3D"/>
    <w:rsid w:val="003D54C2"/>
    <w:rsid w:val="003E0FC0"/>
    <w:rsid w:val="003E240A"/>
    <w:rsid w:val="003E5D7D"/>
    <w:rsid w:val="003F03A5"/>
    <w:rsid w:val="003F2FF4"/>
    <w:rsid w:val="003F734D"/>
    <w:rsid w:val="00401FC1"/>
    <w:rsid w:val="004050D3"/>
    <w:rsid w:val="00413D4F"/>
    <w:rsid w:val="00414882"/>
    <w:rsid w:val="00414AFC"/>
    <w:rsid w:val="004167DB"/>
    <w:rsid w:val="00421AA5"/>
    <w:rsid w:val="004222CD"/>
    <w:rsid w:val="00423D7E"/>
    <w:rsid w:val="0042675C"/>
    <w:rsid w:val="00430883"/>
    <w:rsid w:val="004308D4"/>
    <w:rsid w:val="004316CD"/>
    <w:rsid w:val="004322E1"/>
    <w:rsid w:val="00437E1F"/>
    <w:rsid w:val="00441D6F"/>
    <w:rsid w:val="004434A9"/>
    <w:rsid w:val="0044676C"/>
    <w:rsid w:val="00450F71"/>
    <w:rsid w:val="004519BE"/>
    <w:rsid w:val="00453E78"/>
    <w:rsid w:val="00454C30"/>
    <w:rsid w:val="004607BE"/>
    <w:rsid w:val="004626F6"/>
    <w:rsid w:val="0046716A"/>
    <w:rsid w:val="004728A1"/>
    <w:rsid w:val="0047317E"/>
    <w:rsid w:val="004735FA"/>
    <w:rsid w:val="00475492"/>
    <w:rsid w:val="004770FF"/>
    <w:rsid w:val="00480274"/>
    <w:rsid w:val="004814EF"/>
    <w:rsid w:val="0048283D"/>
    <w:rsid w:val="00483B92"/>
    <w:rsid w:val="00486A95"/>
    <w:rsid w:val="0049003A"/>
    <w:rsid w:val="00490E34"/>
    <w:rsid w:val="0049155B"/>
    <w:rsid w:val="00493023"/>
    <w:rsid w:val="004945AA"/>
    <w:rsid w:val="00494D86"/>
    <w:rsid w:val="004A1634"/>
    <w:rsid w:val="004A1C4A"/>
    <w:rsid w:val="004A3419"/>
    <w:rsid w:val="004A5FC0"/>
    <w:rsid w:val="004A6CCC"/>
    <w:rsid w:val="004A7D2C"/>
    <w:rsid w:val="004A7F83"/>
    <w:rsid w:val="004B1032"/>
    <w:rsid w:val="004B153B"/>
    <w:rsid w:val="004B48EF"/>
    <w:rsid w:val="004B7564"/>
    <w:rsid w:val="004B7BAE"/>
    <w:rsid w:val="004B7FFC"/>
    <w:rsid w:val="004C007F"/>
    <w:rsid w:val="004C0FEE"/>
    <w:rsid w:val="004C36A4"/>
    <w:rsid w:val="004C3939"/>
    <w:rsid w:val="004C6001"/>
    <w:rsid w:val="004D2CCE"/>
    <w:rsid w:val="004D33EB"/>
    <w:rsid w:val="004D557C"/>
    <w:rsid w:val="004D5BB1"/>
    <w:rsid w:val="004E315A"/>
    <w:rsid w:val="004E54DA"/>
    <w:rsid w:val="004E5FDC"/>
    <w:rsid w:val="004F14C2"/>
    <w:rsid w:val="004F2517"/>
    <w:rsid w:val="004F343E"/>
    <w:rsid w:val="004F3F2C"/>
    <w:rsid w:val="004F4813"/>
    <w:rsid w:val="005041F7"/>
    <w:rsid w:val="00504FAD"/>
    <w:rsid w:val="00505903"/>
    <w:rsid w:val="00516B34"/>
    <w:rsid w:val="00522A66"/>
    <w:rsid w:val="00524843"/>
    <w:rsid w:val="00524DB5"/>
    <w:rsid w:val="005256D4"/>
    <w:rsid w:val="00531D45"/>
    <w:rsid w:val="00532A11"/>
    <w:rsid w:val="00534482"/>
    <w:rsid w:val="00535927"/>
    <w:rsid w:val="00537BF6"/>
    <w:rsid w:val="005443C5"/>
    <w:rsid w:val="00545C3E"/>
    <w:rsid w:val="005508A2"/>
    <w:rsid w:val="00552383"/>
    <w:rsid w:val="00553271"/>
    <w:rsid w:val="005555E6"/>
    <w:rsid w:val="00555975"/>
    <w:rsid w:val="00556AD0"/>
    <w:rsid w:val="00560789"/>
    <w:rsid w:val="00566BEE"/>
    <w:rsid w:val="00567C8C"/>
    <w:rsid w:val="005726B5"/>
    <w:rsid w:val="0057488C"/>
    <w:rsid w:val="00577047"/>
    <w:rsid w:val="005779FF"/>
    <w:rsid w:val="005800BD"/>
    <w:rsid w:val="00583B31"/>
    <w:rsid w:val="0058508E"/>
    <w:rsid w:val="0058519E"/>
    <w:rsid w:val="00590A08"/>
    <w:rsid w:val="00592E37"/>
    <w:rsid w:val="00593279"/>
    <w:rsid w:val="00594B1A"/>
    <w:rsid w:val="00597959"/>
    <w:rsid w:val="005A0B86"/>
    <w:rsid w:val="005A1F4F"/>
    <w:rsid w:val="005A212B"/>
    <w:rsid w:val="005A418C"/>
    <w:rsid w:val="005B0E89"/>
    <w:rsid w:val="005B11ED"/>
    <w:rsid w:val="005B1411"/>
    <w:rsid w:val="005B335C"/>
    <w:rsid w:val="005B4120"/>
    <w:rsid w:val="005B4C5C"/>
    <w:rsid w:val="005B5503"/>
    <w:rsid w:val="005B7A3D"/>
    <w:rsid w:val="005B7F72"/>
    <w:rsid w:val="005C07D6"/>
    <w:rsid w:val="005C23EC"/>
    <w:rsid w:val="005C3637"/>
    <w:rsid w:val="005C470C"/>
    <w:rsid w:val="005C66BD"/>
    <w:rsid w:val="005D0164"/>
    <w:rsid w:val="005D0631"/>
    <w:rsid w:val="005D0632"/>
    <w:rsid w:val="005D2554"/>
    <w:rsid w:val="005D3997"/>
    <w:rsid w:val="005D5D7D"/>
    <w:rsid w:val="005D67E9"/>
    <w:rsid w:val="005D6DC8"/>
    <w:rsid w:val="005D7985"/>
    <w:rsid w:val="005E2152"/>
    <w:rsid w:val="005E31AD"/>
    <w:rsid w:val="005E4B8C"/>
    <w:rsid w:val="005E60D4"/>
    <w:rsid w:val="005E6E14"/>
    <w:rsid w:val="005E7D8C"/>
    <w:rsid w:val="005F3D2D"/>
    <w:rsid w:val="005F4511"/>
    <w:rsid w:val="006006FF"/>
    <w:rsid w:val="00601C9B"/>
    <w:rsid w:val="00603A05"/>
    <w:rsid w:val="00603A9D"/>
    <w:rsid w:val="0060470A"/>
    <w:rsid w:val="006048F9"/>
    <w:rsid w:val="006117D4"/>
    <w:rsid w:val="0061215E"/>
    <w:rsid w:val="00612304"/>
    <w:rsid w:val="0061246C"/>
    <w:rsid w:val="00615F13"/>
    <w:rsid w:val="0061688C"/>
    <w:rsid w:val="00617358"/>
    <w:rsid w:val="00624A0F"/>
    <w:rsid w:val="006253A2"/>
    <w:rsid w:val="006310B1"/>
    <w:rsid w:val="00631B42"/>
    <w:rsid w:val="006325DF"/>
    <w:rsid w:val="00633031"/>
    <w:rsid w:val="0063555F"/>
    <w:rsid w:val="006355F1"/>
    <w:rsid w:val="006365CF"/>
    <w:rsid w:val="00640B7A"/>
    <w:rsid w:val="0064127B"/>
    <w:rsid w:val="00641598"/>
    <w:rsid w:val="006504F4"/>
    <w:rsid w:val="00650A30"/>
    <w:rsid w:val="00652053"/>
    <w:rsid w:val="00652A45"/>
    <w:rsid w:val="00652B52"/>
    <w:rsid w:val="006530CC"/>
    <w:rsid w:val="0065439F"/>
    <w:rsid w:val="00655115"/>
    <w:rsid w:val="006560BC"/>
    <w:rsid w:val="006610B7"/>
    <w:rsid w:val="00663657"/>
    <w:rsid w:val="00665A94"/>
    <w:rsid w:val="0066611E"/>
    <w:rsid w:val="0066646D"/>
    <w:rsid w:val="00670262"/>
    <w:rsid w:val="00673D57"/>
    <w:rsid w:val="00674667"/>
    <w:rsid w:val="00675684"/>
    <w:rsid w:val="00675709"/>
    <w:rsid w:val="00677152"/>
    <w:rsid w:val="00677FD0"/>
    <w:rsid w:val="00683DBD"/>
    <w:rsid w:val="00684CCE"/>
    <w:rsid w:val="0068673D"/>
    <w:rsid w:val="00690C11"/>
    <w:rsid w:val="00691513"/>
    <w:rsid w:val="00697736"/>
    <w:rsid w:val="0069793F"/>
    <w:rsid w:val="006A2EB0"/>
    <w:rsid w:val="006A3996"/>
    <w:rsid w:val="006A4726"/>
    <w:rsid w:val="006B0016"/>
    <w:rsid w:val="006B4BE5"/>
    <w:rsid w:val="006C1713"/>
    <w:rsid w:val="006C1AB7"/>
    <w:rsid w:val="006C7CCC"/>
    <w:rsid w:val="006C7F8C"/>
    <w:rsid w:val="006D0032"/>
    <w:rsid w:val="006D0546"/>
    <w:rsid w:val="006D2C20"/>
    <w:rsid w:val="006D3002"/>
    <w:rsid w:val="006D5586"/>
    <w:rsid w:val="006D7208"/>
    <w:rsid w:val="006D7AA7"/>
    <w:rsid w:val="006E1F10"/>
    <w:rsid w:val="006E5B8B"/>
    <w:rsid w:val="006E6694"/>
    <w:rsid w:val="006E7D5A"/>
    <w:rsid w:val="006F05E2"/>
    <w:rsid w:val="006F2107"/>
    <w:rsid w:val="006F267F"/>
    <w:rsid w:val="006F3CDB"/>
    <w:rsid w:val="006F78F3"/>
    <w:rsid w:val="006F7E14"/>
    <w:rsid w:val="00700F66"/>
    <w:rsid w:val="007046E1"/>
    <w:rsid w:val="00710968"/>
    <w:rsid w:val="00711B2C"/>
    <w:rsid w:val="00712505"/>
    <w:rsid w:val="00716980"/>
    <w:rsid w:val="00720DEB"/>
    <w:rsid w:val="00721E78"/>
    <w:rsid w:val="0072714E"/>
    <w:rsid w:val="00732455"/>
    <w:rsid w:val="00733831"/>
    <w:rsid w:val="00735552"/>
    <w:rsid w:val="007356F0"/>
    <w:rsid w:val="00735C69"/>
    <w:rsid w:val="007432AB"/>
    <w:rsid w:val="00745A6A"/>
    <w:rsid w:val="007531B2"/>
    <w:rsid w:val="00754273"/>
    <w:rsid w:val="00754A5A"/>
    <w:rsid w:val="00755D2A"/>
    <w:rsid w:val="00756E4B"/>
    <w:rsid w:val="00760D92"/>
    <w:rsid w:val="00761DD7"/>
    <w:rsid w:val="00762309"/>
    <w:rsid w:val="0076743C"/>
    <w:rsid w:val="007707ED"/>
    <w:rsid w:val="00772ED6"/>
    <w:rsid w:val="00775D39"/>
    <w:rsid w:val="00776EFB"/>
    <w:rsid w:val="00777D3B"/>
    <w:rsid w:val="00780514"/>
    <w:rsid w:val="00783C6D"/>
    <w:rsid w:val="007877B2"/>
    <w:rsid w:val="00791948"/>
    <w:rsid w:val="00793EC4"/>
    <w:rsid w:val="00795125"/>
    <w:rsid w:val="00795DFE"/>
    <w:rsid w:val="00797643"/>
    <w:rsid w:val="007A11B8"/>
    <w:rsid w:val="007A13C3"/>
    <w:rsid w:val="007A1E2D"/>
    <w:rsid w:val="007A3D2C"/>
    <w:rsid w:val="007A3EFF"/>
    <w:rsid w:val="007A607D"/>
    <w:rsid w:val="007B12E3"/>
    <w:rsid w:val="007B3167"/>
    <w:rsid w:val="007B7A82"/>
    <w:rsid w:val="007B7E68"/>
    <w:rsid w:val="007C490E"/>
    <w:rsid w:val="007C6FEC"/>
    <w:rsid w:val="007D0534"/>
    <w:rsid w:val="007D05A6"/>
    <w:rsid w:val="007D171D"/>
    <w:rsid w:val="007D33AD"/>
    <w:rsid w:val="007D4720"/>
    <w:rsid w:val="007D6BCF"/>
    <w:rsid w:val="007E0B80"/>
    <w:rsid w:val="007E0E24"/>
    <w:rsid w:val="007E2A19"/>
    <w:rsid w:val="007E33D8"/>
    <w:rsid w:val="007E5142"/>
    <w:rsid w:val="007E6316"/>
    <w:rsid w:val="007E798D"/>
    <w:rsid w:val="007F2E7A"/>
    <w:rsid w:val="007F4A5C"/>
    <w:rsid w:val="007F5520"/>
    <w:rsid w:val="008107BA"/>
    <w:rsid w:val="0081219A"/>
    <w:rsid w:val="00815205"/>
    <w:rsid w:val="00820E18"/>
    <w:rsid w:val="00821498"/>
    <w:rsid w:val="00822254"/>
    <w:rsid w:val="008238F6"/>
    <w:rsid w:val="0082487B"/>
    <w:rsid w:val="0082676D"/>
    <w:rsid w:val="00826D0C"/>
    <w:rsid w:val="00830CAA"/>
    <w:rsid w:val="008313D7"/>
    <w:rsid w:val="008318D5"/>
    <w:rsid w:val="00833686"/>
    <w:rsid w:val="00837FBB"/>
    <w:rsid w:val="00840609"/>
    <w:rsid w:val="00842448"/>
    <w:rsid w:val="0084336C"/>
    <w:rsid w:val="0085132B"/>
    <w:rsid w:val="00852718"/>
    <w:rsid w:val="00856CA5"/>
    <w:rsid w:val="0085721E"/>
    <w:rsid w:val="008603AE"/>
    <w:rsid w:val="0086147F"/>
    <w:rsid w:val="008644C2"/>
    <w:rsid w:val="0086647F"/>
    <w:rsid w:val="00872AF0"/>
    <w:rsid w:val="00876A88"/>
    <w:rsid w:val="00881420"/>
    <w:rsid w:val="00881A26"/>
    <w:rsid w:val="008827F2"/>
    <w:rsid w:val="00882EF3"/>
    <w:rsid w:val="0088378D"/>
    <w:rsid w:val="00885155"/>
    <w:rsid w:val="00885C2F"/>
    <w:rsid w:val="00886746"/>
    <w:rsid w:val="0089516B"/>
    <w:rsid w:val="00897696"/>
    <w:rsid w:val="008A4E7D"/>
    <w:rsid w:val="008A5A57"/>
    <w:rsid w:val="008B494E"/>
    <w:rsid w:val="008B6CCA"/>
    <w:rsid w:val="008B6D7A"/>
    <w:rsid w:val="008C2DD3"/>
    <w:rsid w:val="008C34E2"/>
    <w:rsid w:val="008C4301"/>
    <w:rsid w:val="008C6AB5"/>
    <w:rsid w:val="008C6E32"/>
    <w:rsid w:val="008C71F2"/>
    <w:rsid w:val="008C7B2C"/>
    <w:rsid w:val="008D07B0"/>
    <w:rsid w:val="008D2A67"/>
    <w:rsid w:val="008D3693"/>
    <w:rsid w:val="008D3B53"/>
    <w:rsid w:val="008D4966"/>
    <w:rsid w:val="008D4D4C"/>
    <w:rsid w:val="008D4DA6"/>
    <w:rsid w:val="008D5E81"/>
    <w:rsid w:val="008D691C"/>
    <w:rsid w:val="008E315B"/>
    <w:rsid w:val="008E65F6"/>
    <w:rsid w:val="008E77FD"/>
    <w:rsid w:val="008F1F63"/>
    <w:rsid w:val="008F2B13"/>
    <w:rsid w:val="008F3436"/>
    <w:rsid w:val="008F3691"/>
    <w:rsid w:val="008F3CEE"/>
    <w:rsid w:val="008F5961"/>
    <w:rsid w:val="008F6096"/>
    <w:rsid w:val="008F6E56"/>
    <w:rsid w:val="00900329"/>
    <w:rsid w:val="00900352"/>
    <w:rsid w:val="009028DC"/>
    <w:rsid w:val="00905684"/>
    <w:rsid w:val="00910171"/>
    <w:rsid w:val="00911D4E"/>
    <w:rsid w:val="00913131"/>
    <w:rsid w:val="00915964"/>
    <w:rsid w:val="00915B31"/>
    <w:rsid w:val="00916737"/>
    <w:rsid w:val="00916D18"/>
    <w:rsid w:val="00916EFF"/>
    <w:rsid w:val="00917954"/>
    <w:rsid w:val="00920922"/>
    <w:rsid w:val="009253C3"/>
    <w:rsid w:val="00926DFE"/>
    <w:rsid w:val="0093099F"/>
    <w:rsid w:val="009323D4"/>
    <w:rsid w:val="009327F1"/>
    <w:rsid w:val="00932B86"/>
    <w:rsid w:val="00933B4B"/>
    <w:rsid w:val="009376FA"/>
    <w:rsid w:val="0094322A"/>
    <w:rsid w:val="00945186"/>
    <w:rsid w:val="0095177B"/>
    <w:rsid w:val="00954A17"/>
    <w:rsid w:val="0095540A"/>
    <w:rsid w:val="00957F24"/>
    <w:rsid w:val="00960F12"/>
    <w:rsid w:val="009621F1"/>
    <w:rsid w:val="00965A7B"/>
    <w:rsid w:val="009706F1"/>
    <w:rsid w:val="00970D02"/>
    <w:rsid w:val="0097225C"/>
    <w:rsid w:val="00973C4E"/>
    <w:rsid w:val="0097677A"/>
    <w:rsid w:val="00977D0E"/>
    <w:rsid w:val="00981F8E"/>
    <w:rsid w:val="0099179F"/>
    <w:rsid w:val="00992BA4"/>
    <w:rsid w:val="00994062"/>
    <w:rsid w:val="00996D2C"/>
    <w:rsid w:val="009A0365"/>
    <w:rsid w:val="009A1B40"/>
    <w:rsid w:val="009A70D3"/>
    <w:rsid w:val="009B33AD"/>
    <w:rsid w:val="009B4430"/>
    <w:rsid w:val="009B54A1"/>
    <w:rsid w:val="009C1125"/>
    <w:rsid w:val="009C5619"/>
    <w:rsid w:val="009D217B"/>
    <w:rsid w:val="009D244A"/>
    <w:rsid w:val="009D3C27"/>
    <w:rsid w:val="009D51C0"/>
    <w:rsid w:val="009E0999"/>
    <w:rsid w:val="009E2E2A"/>
    <w:rsid w:val="009E3EC7"/>
    <w:rsid w:val="009F0CAF"/>
    <w:rsid w:val="009F19B2"/>
    <w:rsid w:val="009F22E6"/>
    <w:rsid w:val="009F3B12"/>
    <w:rsid w:val="009F4049"/>
    <w:rsid w:val="009F41EA"/>
    <w:rsid w:val="009F5066"/>
    <w:rsid w:val="009F511B"/>
    <w:rsid w:val="009F5BCF"/>
    <w:rsid w:val="00A00C08"/>
    <w:rsid w:val="00A01A8A"/>
    <w:rsid w:val="00A01DCC"/>
    <w:rsid w:val="00A02B38"/>
    <w:rsid w:val="00A036EA"/>
    <w:rsid w:val="00A03DDE"/>
    <w:rsid w:val="00A052B0"/>
    <w:rsid w:val="00A054BF"/>
    <w:rsid w:val="00A139CC"/>
    <w:rsid w:val="00A151E8"/>
    <w:rsid w:val="00A1528C"/>
    <w:rsid w:val="00A17E33"/>
    <w:rsid w:val="00A17F53"/>
    <w:rsid w:val="00A20364"/>
    <w:rsid w:val="00A21FF9"/>
    <w:rsid w:val="00A23E67"/>
    <w:rsid w:val="00A25E0B"/>
    <w:rsid w:val="00A30D70"/>
    <w:rsid w:val="00A32039"/>
    <w:rsid w:val="00A3253C"/>
    <w:rsid w:val="00A341FE"/>
    <w:rsid w:val="00A403D8"/>
    <w:rsid w:val="00A40700"/>
    <w:rsid w:val="00A4102E"/>
    <w:rsid w:val="00A417D2"/>
    <w:rsid w:val="00A41F6F"/>
    <w:rsid w:val="00A42640"/>
    <w:rsid w:val="00A431A1"/>
    <w:rsid w:val="00A446C9"/>
    <w:rsid w:val="00A46012"/>
    <w:rsid w:val="00A47BBB"/>
    <w:rsid w:val="00A47DA0"/>
    <w:rsid w:val="00A51A9D"/>
    <w:rsid w:val="00A52DC1"/>
    <w:rsid w:val="00A5347D"/>
    <w:rsid w:val="00A5486D"/>
    <w:rsid w:val="00A572A4"/>
    <w:rsid w:val="00A60AA5"/>
    <w:rsid w:val="00A63AF6"/>
    <w:rsid w:val="00A65A1D"/>
    <w:rsid w:val="00A7006E"/>
    <w:rsid w:val="00A70DBC"/>
    <w:rsid w:val="00A712CE"/>
    <w:rsid w:val="00A74B0F"/>
    <w:rsid w:val="00A76E27"/>
    <w:rsid w:val="00A811DA"/>
    <w:rsid w:val="00A8151B"/>
    <w:rsid w:val="00A81C86"/>
    <w:rsid w:val="00A820DE"/>
    <w:rsid w:val="00A83A76"/>
    <w:rsid w:val="00A840DF"/>
    <w:rsid w:val="00A85240"/>
    <w:rsid w:val="00A87150"/>
    <w:rsid w:val="00A87965"/>
    <w:rsid w:val="00A87DD7"/>
    <w:rsid w:val="00A92569"/>
    <w:rsid w:val="00A96067"/>
    <w:rsid w:val="00A97DA4"/>
    <w:rsid w:val="00AB0D8E"/>
    <w:rsid w:val="00AB15A7"/>
    <w:rsid w:val="00AB246F"/>
    <w:rsid w:val="00AB2773"/>
    <w:rsid w:val="00AB604F"/>
    <w:rsid w:val="00AB6878"/>
    <w:rsid w:val="00AB6A82"/>
    <w:rsid w:val="00AB730D"/>
    <w:rsid w:val="00AC2DB8"/>
    <w:rsid w:val="00AC3D55"/>
    <w:rsid w:val="00AC6DCF"/>
    <w:rsid w:val="00AD1931"/>
    <w:rsid w:val="00AD25E7"/>
    <w:rsid w:val="00AE58FC"/>
    <w:rsid w:val="00AE65A1"/>
    <w:rsid w:val="00AE71A6"/>
    <w:rsid w:val="00AE7530"/>
    <w:rsid w:val="00AE7A0C"/>
    <w:rsid w:val="00AF28D4"/>
    <w:rsid w:val="00AF41EC"/>
    <w:rsid w:val="00B0378B"/>
    <w:rsid w:val="00B040FB"/>
    <w:rsid w:val="00B128BF"/>
    <w:rsid w:val="00B12960"/>
    <w:rsid w:val="00B132D3"/>
    <w:rsid w:val="00B13987"/>
    <w:rsid w:val="00B1723D"/>
    <w:rsid w:val="00B23030"/>
    <w:rsid w:val="00B27AE2"/>
    <w:rsid w:val="00B27C1D"/>
    <w:rsid w:val="00B344CE"/>
    <w:rsid w:val="00B34701"/>
    <w:rsid w:val="00B353CD"/>
    <w:rsid w:val="00B3686A"/>
    <w:rsid w:val="00B41F76"/>
    <w:rsid w:val="00B426EA"/>
    <w:rsid w:val="00B433EB"/>
    <w:rsid w:val="00B501BC"/>
    <w:rsid w:val="00B52A1B"/>
    <w:rsid w:val="00B53C8E"/>
    <w:rsid w:val="00B5505A"/>
    <w:rsid w:val="00B556CF"/>
    <w:rsid w:val="00B55ABE"/>
    <w:rsid w:val="00B571D1"/>
    <w:rsid w:val="00B6086F"/>
    <w:rsid w:val="00B60CD5"/>
    <w:rsid w:val="00B6368B"/>
    <w:rsid w:val="00B64DB8"/>
    <w:rsid w:val="00B65342"/>
    <w:rsid w:val="00B6665C"/>
    <w:rsid w:val="00B66C54"/>
    <w:rsid w:val="00B7051B"/>
    <w:rsid w:val="00B717A8"/>
    <w:rsid w:val="00B71BDF"/>
    <w:rsid w:val="00B74D83"/>
    <w:rsid w:val="00B76AAE"/>
    <w:rsid w:val="00B8183D"/>
    <w:rsid w:val="00B82B76"/>
    <w:rsid w:val="00B8382E"/>
    <w:rsid w:val="00B85251"/>
    <w:rsid w:val="00B86142"/>
    <w:rsid w:val="00B86314"/>
    <w:rsid w:val="00B9495D"/>
    <w:rsid w:val="00B9685D"/>
    <w:rsid w:val="00BA0A64"/>
    <w:rsid w:val="00BA1DB0"/>
    <w:rsid w:val="00BA28E9"/>
    <w:rsid w:val="00BA7DC1"/>
    <w:rsid w:val="00BB1AAD"/>
    <w:rsid w:val="00BB574B"/>
    <w:rsid w:val="00BB6F69"/>
    <w:rsid w:val="00BB791A"/>
    <w:rsid w:val="00BC16D8"/>
    <w:rsid w:val="00BC1932"/>
    <w:rsid w:val="00BC1CD1"/>
    <w:rsid w:val="00BC231C"/>
    <w:rsid w:val="00BD0C6B"/>
    <w:rsid w:val="00BD2E56"/>
    <w:rsid w:val="00BD3038"/>
    <w:rsid w:val="00BD6C0A"/>
    <w:rsid w:val="00BE05A5"/>
    <w:rsid w:val="00BE17C7"/>
    <w:rsid w:val="00BE20BC"/>
    <w:rsid w:val="00BE364B"/>
    <w:rsid w:val="00BE36B1"/>
    <w:rsid w:val="00BE3BAB"/>
    <w:rsid w:val="00BE5257"/>
    <w:rsid w:val="00BE5F25"/>
    <w:rsid w:val="00BE604B"/>
    <w:rsid w:val="00BE6153"/>
    <w:rsid w:val="00BE6639"/>
    <w:rsid w:val="00BE7D06"/>
    <w:rsid w:val="00BE7DEF"/>
    <w:rsid w:val="00BF649D"/>
    <w:rsid w:val="00C0191C"/>
    <w:rsid w:val="00C04668"/>
    <w:rsid w:val="00C0595E"/>
    <w:rsid w:val="00C05CD5"/>
    <w:rsid w:val="00C0718E"/>
    <w:rsid w:val="00C1163D"/>
    <w:rsid w:val="00C1299F"/>
    <w:rsid w:val="00C140C6"/>
    <w:rsid w:val="00C14C13"/>
    <w:rsid w:val="00C15A62"/>
    <w:rsid w:val="00C2170C"/>
    <w:rsid w:val="00C21994"/>
    <w:rsid w:val="00C22002"/>
    <w:rsid w:val="00C229CC"/>
    <w:rsid w:val="00C22D56"/>
    <w:rsid w:val="00C2347E"/>
    <w:rsid w:val="00C245E8"/>
    <w:rsid w:val="00C25683"/>
    <w:rsid w:val="00C31287"/>
    <w:rsid w:val="00C32474"/>
    <w:rsid w:val="00C360FE"/>
    <w:rsid w:val="00C36DB7"/>
    <w:rsid w:val="00C36F73"/>
    <w:rsid w:val="00C3718F"/>
    <w:rsid w:val="00C43264"/>
    <w:rsid w:val="00C43D11"/>
    <w:rsid w:val="00C45CBD"/>
    <w:rsid w:val="00C4640A"/>
    <w:rsid w:val="00C50070"/>
    <w:rsid w:val="00C5122D"/>
    <w:rsid w:val="00C53E9E"/>
    <w:rsid w:val="00C555E6"/>
    <w:rsid w:val="00C55637"/>
    <w:rsid w:val="00C6120E"/>
    <w:rsid w:val="00C612ED"/>
    <w:rsid w:val="00C63EC8"/>
    <w:rsid w:val="00C64444"/>
    <w:rsid w:val="00C656E9"/>
    <w:rsid w:val="00C67ACE"/>
    <w:rsid w:val="00C70D85"/>
    <w:rsid w:val="00C72828"/>
    <w:rsid w:val="00C75146"/>
    <w:rsid w:val="00C760F4"/>
    <w:rsid w:val="00C76A52"/>
    <w:rsid w:val="00C77285"/>
    <w:rsid w:val="00C773FA"/>
    <w:rsid w:val="00C77CC8"/>
    <w:rsid w:val="00C8084E"/>
    <w:rsid w:val="00C8178F"/>
    <w:rsid w:val="00C84719"/>
    <w:rsid w:val="00C86892"/>
    <w:rsid w:val="00C8793B"/>
    <w:rsid w:val="00C91756"/>
    <w:rsid w:val="00C91922"/>
    <w:rsid w:val="00C91E56"/>
    <w:rsid w:val="00C95471"/>
    <w:rsid w:val="00C95A29"/>
    <w:rsid w:val="00C962A1"/>
    <w:rsid w:val="00CA1A55"/>
    <w:rsid w:val="00CA3AEC"/>
    <w:rsid w:val="00CA4CA7"/>
    <w:rsid w:val="00CA63FC"/>
    <w:rsid w:val="00CB093B"/>
    <w:rsid w:val="00CB22D4"/>
    <w:rsid w:val="00CB41D8"/>
    <w:rsid w:val="00CB5485"/>
    <w:rsid w:val="00CB7A56"/>
    <w:rsid w:val="00CC30AB"/>
    <w:rsid w:val="00CC3423"/>
    <w:rsid w:val="00CC53A2"/>
    <w:rsid w:val="00CD044B"/>
    <w:rsid w:val="00CD11ED"/>
    <w:rsid w:val="00CD34EE"/>
    <w:rsid w:val="00CD371F"/>
    <w:rsid w:val="00CD618D"/>
    <w:rsid w:val="00CE62DB"/>
    <w:rsid w:val="00CE73F3"/>
    <w:rsid w:val="00CF313C"/>
    <w:rsid w:val="00CF4EB0"/>
    <w:rsid w:val="00CF57BD"/>
    <w:rsid w:val="00CF66AE"/>
    <w:rsid w:val="00CF6B11"/>
    <w:rsid w:val="00D00B80"/>
    <w:rsid w:val="00D0132E"/>
    <w:rsid w:val="00D042AF"/>
    <w:rsid w:val="00D075BC"/>
    <w:rsid w:val="00D12F54"/>
    <w:rsid w:val="00D130ED"/>
    <w:rsid w:val="00D13E1C"/>
    <w:rsid w:val="00D14AD2"/>
    <w:rsid w:val="00D15AC6"/>
    <w:rsid w:val="00D16C87"/>
    <w:rsid w:val="00D22D39"/>
    <w:rsid w:val="00D22FD4"/>
    <w:rsid w:val="00D23737"/>
    <w:rsid w:val="00D251CF"/>
    <w:rsid w:val="00D2555F"/>
    <w:rsid w:val="00D26755"/>
    <w:rsid w:val="00D30706"/>
    <w:rsid w:val="00D31005"/>
    <w:rsid w:val="00D318E1"/>
    <w:rsid w:val="00D32DEE"/>
    <w:rsid w:val="00D36414"/>
    <w:rsid w:val="00D41195"/>
    <w:rsid w:val="00D41303"/>
    <w:rsid w:val="00D4360A"/>
    <w:rsid w:val="00D5021E"/>
    <w:rsid w:val="00D50CF0"/>
    <w:rsid w:val="00D50F98"/>
    <w:rsid w:val="00D5343D"/>
    <w:rsid w:val="00D53966"/>
    <w:rsid w:val="00D54CA7"/>
    <w:rsid w:val="00D5521F"/>
    <w:rsid w:val="00D57DC9"/>
    <w:rsid w:val="00D57E3D"/>
    <w:rsid w:val="00D6146F"/>
    <w:rsid w:val="00D6223F"/>
    <w:rsid w:val="00D62A85"/>
    <w:rsid w:val="00D70BF0"/>
    <w:rsid w:val="00D74890"/>
    <w:rsid w:val="00D80178"/>
    <w:rsid w:val="00D80B8F"/>
    <w:rsid w:val="00D815C1"/>
    <w:rsid w:val="00D82A14"/>
    <w:rsid w:val="00D82ED4"/>
    <w:rsid w:val="00D84041"/>
    <w:rsid w:val="00D8464B"/>
    <w:rsid w:val="00D8484F"/>
    <w:rsid w:val="00D85D03"/>
    <w:rsid w:val="00D91E1B"/>
    <w:rsid w:val="00D92544"/>
    <w:rsid w:val="00D96D2B"/>
    <w:rsid w:val="00DA440B"/>
    <w:rsid w:val="00DA526C"/>
    <w:rsid w:val="00DA6B23"/>
    <w:rsid w:val="00DA7EFC"/>
    <w:rsid w:val="00DB03E9"/>
    <w:rsid w:val="00DB6016"/>
    <w:rsid w:val="00DB733C"/>
    <w:rsid w:val="00DC11BD"/>
    <w:rsid w:val="00DC26C1"/>
    <w:rsid w:val="00DC4FBD"/>
    <w:rsid w:val="00DC7154"/>
    <w:rsid w:val="00DC7495"/>
    <w:rsid w:val="00DD2885"/>
    <w:rsid w:val="00DD4EEC"/>
    <w:rsid w:val="00DD61BB"/>
    <w:rsid w:val="00DE1BAF"/>
    <w:rsid w:val="00DE42B7"/>
    <w:rsid w:val="00DE4C54"/>
    <w:rsid w:val="00DE5D12"/>
    <w:rsid w:val="00DE71E8"/>
    <w:rsid w:val="00DF423B"/>
    <w:rsid w:val="00DF4434"/>
    <w:rsid w:val="00E01372"/>
    <w:rsid w:val="00E0304C"/>
    <w:rsid w:val="00E059C6"/>
    <w:rsid w:val="00E06150"/>
    <w:rsid w:val="00E06E85"/>
    <w:rsid w:val="00E12C74"/>
    <w:rsid w:val="00E132C4"/>
    <w:rsid w:val="00E1358C"/>
    <w:rsid w:val="00E1472C"/>
    <w:rsid w:val="00E1722A"/>
    <w:rsid w:val="00E201AE"/>
    <w:rsid w:val="00E238C0"/>
    <w:rsid w:val="00E24810"/>
    <w:rsid w:val="00E25ABD"/>
    <w:rsid w:val="00E26F25"/>
    <w:rsid w:val="00E26FB3"/>
    <w:rsid w:val="00E27706"/>
    <w:rsid w:val="00E33B04"/>
    <w:rsid w:val="00E35215"/>
    <w:rsid w:val="00E368D9"/>
    <w:rsid w:val="00E3769A"/>
    <w:rsid w:val="00E427D2"/>
    <w:rsid w:val="00E42967"/>
    <w:rsid w:val="00E44A64"/>
    <w:rsid w:val="00E44CE9"/>
    <w:rsid w:val="00E471F6"/>
    <w:rsid w:val="00E51F71"/>
    <w:rsid w:val="00E54651"/>
    <w:rsid w:val="00E573F3"/>
    <w:rsid w:val="00E5750F"/>
    <w:rsid w:val="00E612AA"/>
    <w:rsid w:val="00E612D6"/>
    <w:rsid w:val="00E659FA"/>
    <w:rsid w:val="00E71388"/>
    <w:rsid w:val="00E714EB"/>
    <w:rsid w:val="00E73267"/>
    <w:rsid w:val="00E74612"/>
    <w:rsid w:val="00E77935"/>
    <w:rsid w:val="00E80EB0"/>
    <w:rsid w:val="00E828FC"/>
    <w:rsid w:val="00E853BC"/>
    <w:rsid w:val="00E87D7B"/>
    <w:rsid w:val="00E91943"/>
    <w:rsid w:val="00E95CF1"/>
    <w:rsid w:val="00EA1CAE"/>
    <w:rsid w:val="00EA27C3"/>
    <w:rsid w:val="00EA3F13"/>
    <w:rsid w:val="00EA4701"/>
    <w:rsid w:val="00EB092D"/>
    <w:rsid w:val="00EB2A88"/>
    <w:rsid w:val="00EB2B16"/>
    <w:rsid w:val="00EB3C36"/>
    <w:rsid w:val="00EB4EEE"/>
    <w:rsid w:val="00EB6268"/>
    <w:rsid w:val="00EB7527"/>
    <w:rsid w:val="00EC2CE8"/>
    <w:rsid w:val="00EC5CBB"/>
    <w:rsid w:val="00EC67F2"/>
    <w:rsid w:val="00ED0DEC"/>
    <w:rsid w:val="00ED17B5"/>
    <w:rsid w:val="00ED19D0"/>
    <w:rsid w:val="00ED6C13"/>
    <w:rsid w:val="00EE0C84"/>
    <w:rsid w:val="00EE1AF7"/>
    <w:rsid w:val="00EE3176"/>
    <w:rsid w:val="00EE3DDC"/>
    <w:rsid w:val="00EE7FDE"/>
    <w:rsid w:val="00EF06FB"/>
    <w:rsid w:val="00EF2B69"/>
    <w:rsid w:val="00EF405A"/>
    <w:rsid w:val="00EF78A4"/>
    <w:rsid w:val="00F018AB"/>
    <w:rsid w:val="00F01E3A"/>
    <w:rsid w:val="00F03FCD"/>
    <w:rsid w:val="00F045B6"/>
    <w:rsid w:val="00F048F4"/>
    <w:rsid w:val="00F12C2E"/>
    <w:rsid w:val="00F13DDA"/>
    <w:rsid w:val="00F14B75"/>
    <w:rsid w:val="00F15B7D"/>
    <w:rsid w:val="00F24BFF"/>
    <w:rsid w:val="00F27B54"/>
    <w:rsid w:val="00F3289B"/>
    <w:rsid w:val="00F355B8"/>
    <w:rsid w:val="00F42483"/>
    <w:rsid w:val="00F43723"/>
    <w:rsid w:val="00F444C8"/>
    <w:rsid w:val="00F4575E"/>
    <w:rsid w:val="00F46B5D"/>
    <w:rsid w:val="00F4707C"/>
    <w:rsid w:val="00F538F8"/>
    <w:rsid w:val="00F5463B"/>
    <w:rsid w:val="00F55861"/>
    <w:rsid w:val="00F56739"/>
    <w:rsid w:val="00F60390"/>
    <w:rsid w:val="00F61851"/>
    <w:rsid w:val="00F61C1F"/>
    <w:rsid w:val="00F61D4E"/>
    <w:rsid w:val="00F64876"/>
    <w:rsid w:val="00F666F2"/>
    <w:rsid w:val="00F668C0"/>
    <w:rsid w:val="00F67F81"/>
    <w:rsid w:val="00F72DE1"/>
    <w:rsid w:val="00F7501E"/>
    <w:rsid w:val="00F75656"/>
    <w:rsid w:val="00F8164F"/>
    <w:rsid w:val="00F841FA"/>
    <w:rsid w:val="00F84C1E"/>
    <w:rsid w:val="00F85031"/>
    <w:rsid w:val="00F8609B"/>
    <w:rsid w:val="00F866F3"/>
    <w:rsid w:val="00F872F1"/>
    <w:rsid w:val="00F87E55"/>
    <w:rsid w:val="00F92336"/>
    <w:rsid w:val="00F9495F"/>
    <w:rsid w:val="00F953AF"/>
    <w:rsid w:val="00F95F47"/>
    <w:rsid w:val="00F967B8"/>
    <w:rsid w:val="00F96AE6"/>
    <w:rsid w:val="00FA032C"/>
    <w:rsid w:val="00FA06FB"/>
    <w:rsid w:val="00FA0C39"/>
    <w:rsid w:val="00FA17E8"/>
    <w:rsid w:val="00FA1AB3"/>
    <w:rsid w:val="00FA5855"/>
    <w:rsid w:val="00FA599D"/>
    <w:rsid w:val="00FA66A5"/>
    <w:rsid w:val="00FB0508"/>
    <w:rsid w:val="00FB3996"/>
    <w:rsid w:val="00FB3E7A"/>
    <w:rsid w:val="00FB4ED9"/>
    <w:rsid w:val="00FB541A"/>
    <w:rsid w:val="00FB5F30"/>
    <w:rsid w:val="00FC13E5"/>
    <w:rsid w:val="00FC3AF5"/>
    <w:rsid w:val="00FC3D13"/>
    <w:rsid w:val="00FC43EF"/>
    <w:rsid w:val="00FC4A60"/>
    <w:rsid w:val="00FC666D"/>
    <w:rsid w:val="00FC7B59"/>
    <w:rsid w:val="00FD1C42"/>
    <w:rsid w:val="00FD343D"/>
    <w:rsid w:val="00FD5B89"/>
    <w:rsid w:val="00FD7338"/>
    <w:rsid w:val="00FE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 w:qFormat="1"/>
    <w:lsdException w:name="index 2" w:semiHidden="1" w:uiPriority="0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0" w:unhideWhenUsed="1" w:qFormat="1"/>
    <w:lsdException w:name="toc 5" w:semiHidden="1" w:uiPriority="0" w:unhideWhenUsed="1" w:qFormat="1"/>
    <w:lsdException w:name="toc 6" w:semiHidden="1" w:uiPriority="0" w:unhideWhenUsed="1" w:qFormat="1"/>
    <w:lsdException w:name="toc 7" w:semiHidden="1" w:uiPriority="0" w:unhideWhenUsed="1" w:qFormat="1"/>
    <w:lsdException w:name="toc 8" w:semiHidden="1" w:uiPriority="0" w:unhideWhenUsed="1" w:qFormat="1"/>
    <w:lsdException w:name="toc 9" w:semiHidden="1" w:uiPriority="0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iPriority="0" w:unhideWhenUsed="1" w:qFormat="1"/>
    <w:lsdException w:name="caption" w:uiPriority="0" w:qFormat="1"/>
    <w:lsdException w:name="table of figures" w:semiHidden="1" w:uiPriority="0" w:unhideWhenUsed="1" w:qFormat="1"/>
    <w:lsdException w:name="Title" w:uiPriority="0" w:qFormat="1"/>
    <w:lsdException w:name="Default Paragraph Font" w:semiHidden="1" w:uiPriority="1" w:unhideWhenUsed="1" w:qFormat="1"/>
    <w:lsdException w:name="Body Text" w:uiPriority="0"/>
    <w:lsdException w:name="Body Text Indent" w:uiPriority="0"/>
    <w:lsdException w:name="Message Header" w:uiPriority="0"/>
    <w:lsdException w:name="Subtitle" w:uiPriority="0" w:qFormat="1"/>
    <w:lsdException w:name="Note Heading" w:uiPriority="0"/>
    <w:lsdException w:name="Strong" w:uiPriority="22" w:qFormat="1"/>
    <w:lsdException w:name="Emphasis" w:uiPriority="0" w:qFormat="1"/>
    <w:lsdException w:name="Document Map" w:uiPriority="0"/>
    <w:lsdException w:name="HTML Top of Form" w:semiHidden="1" w:unhideWhenUsed="1"/>
    <w:lsdException w:name="HTML Bottom of Form" w:semiHidden="1" w:unhideWhenUsed="1"/>
    <w:lsdException w:name="Normal Table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4DB8"/>
    <w:rPr>
      <w:rFonts w:ascii="Arial" w:eastAsia="Arial Unicode MS" w:hAnsi="Arial"/>
      <w:lang w:eastAsia="ja-JP"/>
    </w:rPr>
  </w:style>
  <w:style w:type="paragraph" w:styleId="berschrift1">
    <w:name w:val="heading 1"/>
    <w:basedOn w:val="berschrift0"/>
    <w:next w:val="FlietextEinzug"/>
    <w:link w:val="berschrift1Zchn"/>
    <w:qFormat/>
    <w:rsid w:val="00C75146"/>
    <w:pPr>
      <w:numPr>
        <w:numId w:val="1"/>
      </w:numPr>
      <w:outlineLvl w:val="0"/>
    </w:pPr>
    <w:rPr>
      <w:b/>
      <w:sz w:val="28"/>
    </w:rPr>
  </w:style>
  <w:style w:type="paragraph" w:styleId="berschrift2">
    <w:name w:val="heading 2"/>
    <w:basedOn w:val="berschrift0"/>
    <w:next w:val="FlietextEinzug"/>
    <w:qFormat/>
    <w:rsid w:val="00C75146"/>
    <w:pPr>
      <w:numPr>
        <w:ilvl w:val="1"/>
        <w:numId w:val="1"/>
      </w:numPr>
      <w:outlineLvl w:val="1"/>
    </w:pPr>
    <w:rPr>
      <w:b/>
      <w:sz w:val="24"/>
    </w:rPr>
  </w:style>
  <w:style w:type="paragraph" w:styleId="berschrift3">
    <w:name w:val="heading 3"/>
    <w:basedOn w:val="berschrift0"/>
    <w:next w:val="FlietextEinzug"/>
    <w:link w:val="berschrift3Zchn"/>
    <w:qFormat/>
    <w:rsid w:val="00C75146"/>
    <w:pPr>
      <w:numPr>
        <w:ilvl w:val="2"/>
        <w:numId w:val="1"/>
      </w:numPr>
      <w:outlineLvl w:val="2"/>
    </w:pPr>
    <w:rPr>
      <w:b/>
      <w:sz w:val="22"/>
    </w:rPr>
  </w:style>
  <w:style w:type="paragraph" w:styleId="berschrift4">
    <w:name w:val="heading 4"/>
    <w:basedOn w:val="berschrift0"/>
    <w:next w:val="FlietextEinzug"/>
    <w:qFormat/>
    <w:rsid w:val="00C75146"/>
    <w:pPr>
      <w:numPr>
        <w:ilvl w:val="3"/>
        <w:numId w:val="1"/>
      </w:numPr>
      <w:outlineLvl w:val="3"/>
    </w:pPr>
    <w:rPr>
      <w:b/>
      <w:sz w:val="22"/>
    </w:rPr>
  </w:style>
  <w:style w:type="paragraph" w:styleId="berschrift5">
    <w:name w:val="heading 5"/>
    <w:basedOn w:val="berschrift0"/>
    <w:next w:val="FlietextEinzug"/>
    <w:qFormat/>
    <w:rsid w:val="00C75146"/>
    <w:pPr>
      <w:numPr>
        <w:ilvl w:val="4"/>
        <w:numId w:val="1"/>
      </w:numPr>
      <w:outlineLvl w:val="4"/>
    </w:pPr>
    <w:rPr>
      <w:b/>
      <w:sz w:val="22"/>
    </w:rPr>
  </w:style>
  <w:style w:type="paragraph" w:styleId="berschrift6">
    <w:name w:val="heading 6"/>
    <w:basedOn w:val="berschrift0"/>
    <w:next w:val="FlietextEinzug"/>
    <w:qFormat/>
    <w:rsid w:val="00C75146"/>
    <w:pPr>
      <w:numPr>
        <w:ilvl w:val="5"/>
        <w:numId w:val="1"/>
      </w:numPr>
      <w:outlineLvl w:val="5"/>
    </w:pPr>
    <w:rPr>
      <w:b/>
      <w:sz w:val="22"/>
    </w:rPr>
  </w:style>
  <w:style w:type="paragraph" w:styleId="berschrift7">
    <w:name w:val="heading 7"/>
    <w:basedOn w:val="berschrift0"/>
    <w:next w:val="FlietextEinzug"/>
    <w:qFormat/>
    <w:rsid w:val="00C75146"/>
    <w:pPr>
      <w:numPr>
        <w:ilvl w:val="6"/>
        <w:numId w:val="1"/>
      </w:numPr>
      <w:outlineLvl w:val="6"/>
    </w:pPr>
    <w:rPr>
      <w:b/>
      <w:sz w:val="22"/>
    </w:rPr>
  </w:style>
  <w:style w:type="paragraph" w:styleId="berschrift8">
    <w:name w:val="heading 8"/>
    <w:basedOn w:val="berschrift0"/>
    <w:next w:val="FlietextEinzug"/>
    <w:qFormat/>
    <w:rsid w:val="00C75146"/>
    <w:pPr>
      <w:numPr>
        <w:ilvl w:val="7"/>
        <w:numId w:val="1"/>
      </w:numPr>
      <w:outlineLvl w:val="7"/>
    </w:pPr>
    <w:rPr>
      <w:b/>
      <w:sz w:val="22"/>
    </w:rPr>
  </w:style>
  <w:style w:type="paragraph" w:styleId="berschrift9">
    <w:name w:val="heading 9"/>
    <w:basedOn w:val="berschrift0"/>
    <w:next w:val="FlietextEinzug"/>
    <w:qFormat/>
    <w:rsid w:val="00C75146"/>
    <w:pPr>
      <w:numPr>
        <w:ilvl w:val="8"/>
        <w:numId w:val="1"/>
      </w:numPr>
      <w:outlineLvl w:val="8"/>
    </w:pPr>
    <w:rPr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Header"/>
    <w:basedOn w:val="Standard"/>
    <w:link w:val="KopfzeileZchn"/>
    <w:qFormat/>
    <w:rsid w:val="005041F7"/>
    <w:pPr>
      <w:spacing w:before="20" w:after="20"/>
    </w:pPr>
  </w:style>
  <w:style w:type="paragraph" w:styleId="Fuzeile">
    <w:name w:val="footer"/>
    <w:basedOn w:val="Standard"/>
    <w:qFormat/>
    <w:rsid w:val="00EC2CE8"/>
    <w:pPr>
      <w:spacing w:before="60" w:after="60"/>
    </w:pPr>
    <w:rPr>
      <w:sz w:val="14"/>
      <w:szCs w:val="14"/>
    </w:rPr>
  </w:style>
  <w:style w:type="paragraph" w:styleId="Sprechblasentext">
    <w:name w:val="Balloon Text"/>
    <w:basedOn w:val="Standard"/>
    <w:link w:val="SprechblasentextZchn"/>
    <w:qFormat/>
    <w:rsid w:val="00255658"/>
    <w:rPr>
      <w:rFonts w:ascii="Tahoma" w:hAnsi="Tahoma" w:cs="Tahoma"/>
      <w:sz w:val="16"/>
      <w:szCs w:val="16"/>
    </w:rPr>
  </w:style>
  <w:style w:type="paragraph" w:customStyle="1" w:styleId="Tabelle">
    <w:name w:val="Tabelle"/>
    <w:basedOn w:val="Standard"/>
    <w:qFormat/>
    <w:pPr>
      <w:spacing w:before="40" w:after="40"/>
    </w:pPr>
    <w:rPr>
      <w:sz w:val="16"/>
    </w:rPr>
  </w:style>
  <w:style w:type="paragraph" w:customStyle="1" w:styleId="Verzeichnis0">
    <w:name w:val="Verzeichnis 0"/>
    <w:basedOn w:val="Standard"/>
    <w:qFormat/>
    <w:pPr>
      <w:tabs>
        <w:tab w:val="right" w:leader="dot" w:pos="9639"/>
      </w:tabs>
    </w:pPr>
    <w:rPr>
      <w:sz w:val="24"/>
      <w:szCs w:val="24"/>
    </w:rPr>
  </w:style>
  <w:style w:type="paragraph" w:customStyle="1" w:styleId="Flietext">
    <w:name w:val="Fließtext"/>
    <w:basedOn w:val="Standard"/>
    <w:qFormat/>
  </w:style>
  <w:style w:type="paragraph" w:customStyle="1" w:styleId="FlietextEinzug">
    <w:name w:val="Fließtext Einzug"/>
    <w:basedOn w:val="Flietext"/>
    <w:qFormat/>
    <w:pPr>
      <w:ind w:left="284"/>
    </w:pPr>
  </w:style>
  <w:style w:type="paragraph" w:customStyle="1" w:styleId="berschrift0">
    <w:name w:val="Überschrift 0"/>
    <w:basedOn w:val="Standard"/>
    <w:next w:val="FlietextEinzug"/>
    <w:link w:val="berschrift0Char"/>
    <w:qFormat/>
    <w:rsid w:val="00FC13E5"/>
    <w:pPr>
      <w:keepNext/>
      <w:spacing w:before="240" w:after="120"/>
    </w:pPr>
    <w:rPr>
      <w:color w:val="FF8800"/>
    </w:rPr>
  </w:style>
  <w:style w:type="paragraph" w:styleId="Verzeichnis1">
    <w:name w:val="toc 1"/>
    <w:basedOn w:val="Verzeichnis0"/>
    <w:uiPriority w:val="39"/>
    <w:qFormat/>
    <w:pPr>
      <w:spacing w:before="240"/>
      <w:ind w:left="284"/>
    </w:pPr>
    <w:rPr>
      <w:b/>
    </w:rPr>
  </w:style>
  <w:style w:type="paragraph" w:styleId="Verzeichnis2">
    <w:name w:val="toc 2"/>
    <w:basedOn w:val="Verzeichnis0"/>
    <w:uiPriority w:val="39"/>
    <w:qFormat/>
    <w:pPr>
      <w:ind w:left="425"/>
    </w:pPr>
    <w:rPr>
      <w:sz w:val="20"/>
    </w:rPr>
  </w:style>
  <w:style w:type="paragraph" w:styleId="Verzeichnis3">
    <w:name w:val="toc 3"/>
    <w:basedOn w:val="Verzeichnis0"/>
    <w:qFormat/>
    <w:pPr>
      <w:ind w:left="567"/>
    </w:pPr>
    <w:rPr>
      <w:sz w:val="18"/>
    </w:rPr>
  </w:style>
  <w:style w:type="paragraph" w:styleId="Verzeichnis4">
    <w:name w:val="toc 4"/>
    <w:basedOn w:val="Verzeichnis0"/>
    <w:qFormat/>
    <w:pPr>
      <w:ind w:left="709"/>
    </w:pPr>
    <w:rPr>
      <w:sz w:val="18"/>
    </w:rPr>
  </w:style>
  <w:style w:type="paragraph" w:styleId="Verzeichnis5">
    <w:name w:val="toc 5"/>
    <w:basedOn w:val="Verzeichnis0"/>
    <w:qFormat/>
    <w:pPr>
      <w:ind w:left="709"/>
    </w:pPr>
    <w:rPr>
      <w:sz w:val="18"/>
    </w:rPr>
  </w:style>
  <w:style w:type="paragraph" w:styleId="Verzeichnis6">
    <w:name w:val="toc 6"/>
    <w:basedOn w:val="Verzeichnis0"/>
    <w:qFormat/>
    <w:pPr>
      <w:ind w:left="709"/>
    </w:pPr>
    <w:rPr>
      <w:sz w:val="18"/>
    </w:rPr>
  </w:style>
  <w:style w:type="paragraph" w:styleId="Verzeichnis7">
    <w:name w:val="toc 7"/>
    <w:basedOn w:val="Verzeichnis0"/>
    <w:qFormat/>
    <w:pPr>
      <w:ind w:left="709"/>
    </w:pPr>
    <w:rPr>
      <w:sz w:val="18"/>
    </w:rPr>
  </w:style>
  <w:style w:type="paragraph" w:styleId="Verzeichnis8">
    <w:name w:val="toc 8"/>
    <w:basedOn w:val="Verzeichnis0"/>
    <w:qFormat/>
    <w:pPr>
      <w:ind w:left="709"/>
    </w:pPr>
    <w:rPr>
      <w:sz w:val="18"/>
    </w:rPr>
  </w:style>
  <w:style w:type="paragraph" w:styleId="Verzeichnis9">
    <w:name w:val="toc 9"/>
    <w:basedOn w:val="Verzeichnis0"/>
    <w:qFormat/>
    <w:pPr>
      <w:ind w:left="709"/>
    </w:pPr>
    <w:rPr>
      <w:sz w:val="18"/>
    </w:rPr>
  </w:style>
  <w:style w:type="paragraph" w:customStyle="1" w:styleId="TabelleKopf">
    <w:name w:val="Tabelle Kopf"/>
    <w:basedOn w:val="Tabelle"/>
    <w:qFormat/>
    <w:rPr>
      <w:b/>
      <w:bCs/>
    </w:rPr>
  </w:style>
  <w:style w:type="paragraph" w:customStyle="1" w:styleId="Aufzhlung">
    <w:name w:val="Aufzählung"/>
    <w:basedOn w:val="FlietextEinzug"/>
    <w:qFormat/>
    <w:pPr>
      <w:numPr>
        <w:numId w:val="2"/>
      </w:numPr>
      <w:tabs>
        <w:tab w:val="clear" w:pos="644"/>
        <w:tab w:val="left" w:pos="567"/>
        <w:tab w:val="left" w:pos="851"/>
      </w:tabs>
      <w:ind w:left="568" w:hanging="284"/>
    </w:pPr>
  </w:style>
  <w:style w:type="paragraph" w:customStyle="1" w:styleId="Gefahr">
    <w:name w:val="Gefahr"/>
    <w:basedOn w:val="FlietextEinzug"/>
    <w:qFormat/>
    <w:pPr>
      <w:pBdr>
        <w:left w:val="single" w:sz="24" w:space="4" w:color="auto"/>
      </w:pBdr>
    </w:pPr>
    <w:rPr>
      <w:b/>
    </w:rPr>
  </w:style>
  <w:style w:type="paragraph" w:styleId="Beschriftung">
    <w:name w:val="caption"/>
    <w:basedOn w:val="FlietextEinzug"/>
    <w:next w:val="FlietextEinzug"/>
    <w:qFormat/>
    <w:pPr>
      <w:spacing w:before="60"/>
    </w:pPr>
    <w:rPr>
      <w:b/>
      <w:sz w:val="16"/>
    </w:rPr>
  </w:style>
  <w:style w:type="paragraph" w:styleId="Abbildungsverzeichnis">
    <w:name w:val="table of figures"/>
    <w:basedOn w:val="Standard"/>
    <w:next w:val="FlietextEinzug"/>
    <w:qFormat/>
    <w:pPr>
      <w:tabs>
        <w:tab w:val="right" w:leader="dot" w:pos="9639"/>
      </w:tabs>
      <w:ind w:left="284"/>
    </w:pPr>
  </w:style>
  <w:style w:type="paragraph" w:customStyle="1" w:styleId="Listing">
    <w:name w:val="Listing"/>
    <w:basedOn w:val="FlietextEinzug"/>
    <w:qFormat/>
    <w:rPr>
      <w:rFonts w:ascii="Courier New" w:hAnsi="Courier New"/>
      <w:sz w:val="16"/>
      <w:szCs w:val="16"/>
    </w:rPr>
  </w:style>
  <w:style w:type="paragraph" w:styleId="Index2">
    <w:name w:val="index 2"/>
    <w:basedOn w:val="Standard"/>
    <w:qFormat/>
    <w:pPr>
      <w:ind w:left="400" w:hanging="200"/>
    </w:pPr>
  </w:style>
  <w:style w:type="paragraph" w:styleId="Index1">
    <w:name w:val="index 1"/>
    <w:basedOn w:val="Standard"/>
    <w:qFormat/>
    <w:pPr>
      <w:ind w:left="200" w:hanging="200"/>
    </w:pPr>
  </w:style>
  <w:style w:type="paragraph" w:styleId="Indexberschrift">
    <w:name w:val="index heading"/>
    <w:basedOn w:val="Standard"/>
    <w:next w:val="Index1"/>
    <w:qFormat/>
    <w:pPr>
      <w:spacing w:before="240" w:after="120"/>
      <w:jc w:val="center"/>
    </w:pPr>
    <w:rPr>
      <w:rFonts w:cs="Arial"/>
      <w:b/>
      <w:bCs/>
      <w:sz w:val="28"/>
      <w:szCs w:val="28"/>
    </w:rPr>
  </w:style>
  <w:style w:type="paragraph" w:customStyle="1" w:styleId="GefahrAufzhlung">
    <w:name w:val="Gefahr Aufzählung"/>
    <w:basedOn w:val="Aufzhlung"/>
    <w:qFormat/>
    <w:pPr>
      <w:pBdr>
        <w:left w:val="single" w:sz="24" w:space="4" w:color="auto"/>
      </w:pBdr>
    </w:pPr>
    <w:rPr>
      <w:b/>
    </w:rPr>
  </w:style>
  <w:style w:type="paragraph" w:customStyle="1" w:styleId="GefahrKopf">
    <w:name w:val="Gefahr Kopf"/>
    <w:basedOn w:val="Gefahr"/>
    <w:next w:val="Gefahr"/>
    <w:qFormat/>
    <w:rsid w:val="00B41F76"/>
    <w:pPr>
      <w:keepNext/>
      <w:spacing w:line="360" w:lineRule="auto"/>
    </w:pPr>
    <w:rPr>
      <w:sz w:val="28"/>
    </w:rPr>
  </w:style>
  <w:style w:type="paragraph" w:customStyle="1" w:styleId="berschriftNum1">
    <w:name w:val="ÜberschriftNum 1"/>
    <w:basedOn w:val="berschrift0"/>
    <w:next w:val="FlietextEinzug"/>
    <w:qFormat/>
    <w:rsid w:val="00C75146"/>
    <w:pPr>
      <w:numPr>
        <w:numId w:val="3"/>
      </w:numPr>
    </w:pPr>
    <w:rPr>
      <w:b/>
      <w:sz w:val="2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B64DB8"/>
    <w:rPr>
      <w:rFonts w:ascii="Tahoma" w:eastAsia="Arial Unicode MS" w:hAnsi="Tahoma" w:cs="Tahoma"/>
      <w:sz w:val="16"/>
      <w:szCs w:val="16"/>
      <w:lang w:eastAsia="ja-JP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877B2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de-AT" w:eastAsia="de-AT"/>
    </w:rPr>
  </w:style>
  <w:style w:type="character" w:styleId="Hyperlink">
    <w:name w:val="Hyperlink"/>
    <w:basedOn w:val="Absatz-Standardschriftart"/>
    <w:uiPriority w:val="99"/>
    <w:unhideWhenUsed/>
    <w:rsid w:val="007877B2"/>
    <w:rPr>
      <w:color w:val="0000FF" w:themeColor="hyperlink"/>
      <w:u w:val="single"/>
    </w:rPr>
  </w:style>
  <w:style w:type="table" w:styleId="Tabellenraster">
    <w:name w:val="Table Grid"/>
    <w:basedOn w:val="NormaleTabelle"/>
    <w:rsid w:val="00A41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uiPriority w:val="99"/>
    <w:rsid w:val="0066611E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7565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enabsatz">
    <w:name w:val="List Paragraph"/>
    <w:basedOn w:val="Standard"/>
    <w:uiPriority w:val="34"/>
    <w:qFormat/>
    <w:rsid w:val="00081964"/>
    <w:pPr>
      <w:ind w:left="720"/>
      <w:contextualSpacing/>
    </w:pPr>
  </w:style>
  <w:style w:type="paragraph" w:styleId="KeinLeerraum">
    <w:name w:val="No Spacing"/>
    <w:link w:val="KeinLeerraumZchn"/>
    <w:uiPriority w:val="1"/>
    <w:qFormat/>
    <w:rsid w:val="00EC5CBB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C5CBB"/>
    <w:rPr>
      <w:rFonts w:asciiTheme="minorHAnsi" w:eastAsiaTheme="minorEastAsia" w:hAnsiTheme="minorHAnsi" w:cstheme="minorBidi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710968"/>
    <w:rPr>
      <w:rFonts w:ascii="Arial" w:eastAsia="Arial Unicode MS" w:hAnsi="Arial"/>
      <w:b/>
      <w:color w:val="FF8800"/>
      <w:sz w:val="28"/>
      <w:lang w:eastAsia="ja-JP"/>
    </w:rPr>
  </w:style>
  <w:style w:type="character" w:customStyle="1" w:styleId="berschrift3Zchn">
    <w:name w:val="Überschrift 3 Zchn"/>
    <w:basedOn w:val="Absatz-Standardschriftart"/>
    <w:link w:val="berschrift3"/>
    <w:rsid w:val="004B7FFC"/>
    <w:rPr>
      <w:rFonts w:ascii="Arial" w:eastAsia="Arial Unicode MS" w:hAnsi="Arial"/>
      <w:b/>
      <w:color w:val="FF8800"/>
      <w:sz w:val="22"/>
      <w:lang w:eastAsia="ja-JP"/>
    </w:rPr>
  </w:style>
  <w:style w:type="paragraph" w:styleId="Textkrper-Zeileneinzug">
    <w:name w:val="Body Text Indent"/>
    <w:basedOn w:val="Standard"/>
    <w:link w:val="Textkrper-ZeileneinzugZchn"/>
    <w:rsid w:val="004B7FFC"/>
    <w:pPr>
      <w:tabs>
        <w:tab w:val="left" w:pos="-720"/>
        <w:tab w:val="left" w:pos="0"/>
      </w:tabs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rFonts w:eastAsia="SimSun" w:cs="Arial"/>
      <w:spacing w:val="-2"/>
      <w:sz w:val="22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4B7FFC"/>
    <w:rPr>
      <w:rFonts w:ascii="Arial" w:eastAsia="SimSun" w:hAnsi="Arial" w:cs="Arial"/>
      <w:spacing w:val="-2"/>
      <w:sz w:val="22"/>
    </w:rPr>
  </w:style>
  <w:style w:type="paragraph" w:styleId="Kommentartext">
    <w:name w:val="annotation text"/>
    <w:basedOn w:val="Standard"/>
    <w:link w:val="KommentartextZchn"/>
    <w:uiPriority w:val="99"/>
    <w:rsid w:val="004B7FFC"/>
  </w:style>
  <w:style w:type="character" w:customStyle="1" w:styleId="KommentartextZchn">
    <w:name w:val="Kommentartext Zchn"/>
    <w:basedOn w:val="Absatz-Standardschriftart"/>
    <w:link w:val="Kommentartext"/>
    <w:uiPriority w:val="99"/>
    <w:rsid w:val="004B7FFC"/>
    <w:rPr>
      <w:rFonts w:ascii="Arial" w:eastAsia="Arial Unicode MS" w:hAnsi="Arial"/>
      <w:lang w:eastAsia="ja-JP"/>
    </w:rPr>
  </w:style>
  <w:style w:type="paragraph" w:customStyle="1" w:styleId="brat-std12">
    <w:name w:val="brat-std12"/>
    <w:rsid w:val="004B7FFC"/>
    <w:pPr>
      <w:tabs>
        <w:tab w:val="left" w:pos="567"/>
      </w:tabs>
      <w:suppressAutoHyphens/>
      <w:ind w:left="567"/>
    </w:pPr>
    <w:rPr>
      <w:rFonts w:ascii="Arial" w:hAnsi="Arial"/>
      <w:sz w:val="24"/>
      <w:lang w:eastAsia="ar-SA"/>
    </w:rPr>
  </w:style>
  <w:style w:type="paragraph" w:customStyle="1" w:styleId="brat-std10">
    <w:name w:val="brat-std10"/>
    <w:basedOn w:val="Standard"/>
    <w:rsid w:val="004B7FFC"/>
    <w:pPr>
      <w:tabs>
        <w:tab w:val="left" w:pos="567"/>
      </w:tabs>
      <w:suppressAutoHyphens/>
    </w:pPr>
    <w:rPr>
      <w:rFonts w:eastAsia="Times New Roman"/>
      <w:lang w:eastAsia="ar-SA"/>
    </w:rPr>
  </w:style>
  <w:style w:type="paragraph" w:customStyle="1" w:styleId="brat-std8">
    <w:name w:val="brat-std8"/>
    <w:basedOn w:val="brat-std12"/>
    <w:rsid w:val="004B7FFC"/>
    <w:rPr>
      <w:sz w:val="16"/>
    </w:rPr>
  </w:style>
  <w:style w:type="paragraph" w:customStyle="1" w:styleId="berschrift10">
    <w:name w:val="Überschrift1"/>
    <w:basedOn w:val="Standard"/>
    <w:link w:val="berschrift1Char"/>
    <w:rsid w:val="004B7FFC"/>
    <w:pPr>
      <w:widowControl w:val="0"/>
      <w:autoSpaceDE w:val="0"/>
      <w:autoSpaceDN w:val="0"/>
      <w:adjustRightInd w:val="0"/>
      <w:spacing w:line="253" w:lineRule="atLeast"/>
      <w:ind w:left="426"/>
    </w:pPr>
    <w:rPr>
      <w:rFonts w:cs="Arial"/>
      <w:b/>
      <w:bCs/>
      <w:color w:val="000000"/>
      <w:sz w:val="22"/>
      <w:szCs w:val="22"/>
      <w:lang w:eastAsia="de-DE"/>
    </w:rPr>
  </w:style>
  <w:style w:type="character" w:customStyle="1" w:styleId="berschrift1Char">
    <w:name w:val="Überschrift1 Char"/>
    <w:link w:val="berschrift10"/>
    <w:rsid w:val="004B7FFC"/>
    <w:rPr>
      <w:rFonts w:ascii="Arial" w:eastAsia="Arial Unicode MS" w:hAnsi="Arial" w:cs="Arial"/>
      <w:b/>
      <w:bCs/>
      <w:color w:val="000000"/>
      <w:sz w:val="22"/>
      <w:szCs w:val="22"/>
    </w:rPr>
  </w:style>
  <w:style w:type="paragraph" w:styleId="Textkrper">
    <w:name w:val="Body Text"/>
    <w:basedOn w:val="Standard"/>
    <w:link w:val="TextkrperZchn"/>
    <w:rsid w:val="004B7FF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4B7FFC"/>
    <w:rPr>
      <w:rFonts w:ascii="Arial" w:eastAsia="Arial Unicode MS" w:hAnsi="Arial"/>
      <w:lang w:eastAsia="ja-JP"/>
    </w:rPr>
  </w:style>
  <w:style w:type="character" w:customStyle="1" w:styleId="berschrift0Char">
    <w:name w:val="Überschrift 0 Char"/>
    <w:link w:val="berschrift0"/>
    <w:rsid w:val="00F9495F"/>
    <w:rPr>
      <w:rFonts w:ascii="Arial" w:eastAsia="Arial Unicode MS" w:hAnsi="Arial"/>
      <w:color w:val="FF8800"/>
      <w:lang w:eastAsia="ja-JP"/>
    </w:rPr>
  </w:style>
  <w:style w:type="paragraph" w:styleId="Dokumentstruktur">
    <w:name w:val="Document Map"/>
    <w:basedOn w:val="Standard"/>
    <w:link w:val="DokumentstrukturZchn"/>
    <w:rsid w:val="00F9495F"/>
    <w:pPr>
      <w:shd w:val="clear" w:color="auto" w:fill="000080"/>
    </w:pPr>
    <w:rPr>
      <w:rFonts w:ascii="Tahoma" w:hAnsi="Tahoma" w:cs="Tahoma"/>
    </w:rPr>
  </w:style>
  <w:style w:type="character" w:customStyle="1" w:styleId="DokumentstrukturZchn">
    <w:name w:val="Dokumentstruktur Zchn"/>
    <w:basedOn w:val="Absatz-Standardschriftart"/>
    <w:link w:val="Dokumentstruktur"/>
    <w:rsid w:val="00F9495F"/>
    <w:rPr>
      <w:rFonts w:ascii="Tahoma" w:eastAsia="Arial Unicode MS" w:hAnsi="Tahoma" w:cs="Tahoma"/>
      <w:shd w:val="clear" w:color="auto" w:fill="000080"/>
      <w:lang w:eastAsia="ja-JP"/>
    </w:rPr>
  </w:style>
  <w:style w:type="paragraph" w:styleId="Fu-Endnotenberschrift">
    <w:name w:val="Note Heading"/>
    <w:basedOn w:val="Standard"/>
    <w:next w:val="Standard"/>
    <w:link w:val="Fu-EndnotenberschriftZchn"/>
    <w:rsid w:val="00F9495F"/>
  </w:style>
  <w:style w:type="character" w:customStyle="1" w:styleId="Fu-EndnotenberschriftZchn">
    <w:name w:val="Fuß/-Endnotenüberschrift Zchn"/>
    <w:basedOn w:val="Absatz-Standardschriftart"/>
    <w:link w:val="Fu-Endnotenberschrift"/>
    <w:rsid w:val="00F9495F"/>
    <w:rPr>
      <w:rFonts w:ascii="Arial" w:eastAsia="Arial Unicode MS" w:hAnsi="Arial"/>
      <w:lang w:eastAsia="ja-JP"/>
    </w:rPr>
  </w:style>
  <w:style w:type="paragraph" w:customStyle="1" w:styleId="BRberschriftFormatvorlage">
    <w:name w:val="B&amp;R Überschrift Formatvorlage"/>
    <w:basedOn w:val="FlietextEinzug"/>
    <w:rsid w:val="00F9495F"/>
    <w:pPr>
      <w:jc w:val="both"/>
    </w:pPr>
    <w:rPr>
      <w:b/>
    </w:rPr>
  </w:style>
  <w:style w:type="paragraph" w:customStyle="1" w:styleId="BRTITELFormatvorlage">
    <w:name w:val="B&amp;R TITEL Formatvorlage"/>
    <w:basedOn w:val="FlietextEinzug"/>
    <w:rsid w:val="00F9495F"/>
    <w:rPr>
      <w:rFonts w:ascii="Arial Black" w:hAnsi="Arial Black"/>
    </w:rPr>
  </w:style>
  <w:style w:type="paragraph" w:customStyle="1" w:styleId="BRNormalFlietextFormatvorlage">
    <w:name w:val="B&amp;R Normal Fließtext Formatvorlage"/>
    <w:basedOn w:val="BRTITELFormatvorlage"/>
    <w:rsid w:val="00F9495F"/>
    <w:rPr>
      <w:rFonts w:ascii="Arial" w:hAnsi="Arial"/>
    </w:rPr>
  </w:style>
  <w:style w:type="paragraph" w:customStyle="1" w:styleId="Kopf">
    <w:name w:val="Kopf"/>
    <w:basedOn w:val="Standard"/>
    <w:rsid w:val="00F9495F"/>
    <w:pPr>
      <w:jc w:val="center"/>
    </w:pPr>
    <w:rPr>
      <w:rFonts w:eastAsia="Times New Roman"/>
      <w:sz w:val="28"/>
      <w:lang w:eastAsia="de-DE"/>
    </w:rPr>
  </w:style>
  <w:style w:type="paragraph" w:styleId="Titel">
    <w:name w:val="Title"/>
    <w:basedOn w:val="Standard"/>
    <w:link w:val="TitelZchn"/>
    <w:qFormat/>
    <w:rsid w:val="00F9495F"/>
    <w:pPr>
      <w:jc w:val="center"/>
    </w:pPr>
    <w:rPr>
      <w:rFonts w:eastAsia="Times New Roman"/>
      <w:sz w:val="72"/>
      <w:lang w:eastAsia="de-DE"/>
    </w:rPr>
  </w:style>
  <w:style w:type="character" w:customStyle="1" w:styleId="TitelZchn">
    <w:name w:val="Titel Zchn"/>
    <w:basedOn w:val="Absatz-Standardschriftart"/>
    <w:link w:val="Titel"/>
    <w:rsid w:val="00F9495F"/>
    <w:rPr>
      <w:rFonts w:ascii="Arial" w:hAnsi="Arial"/>
      <w:sz w:val="72"/>
    </w:rPr>
  </w:style>
  <w:style w:type="character" w:styleId="Hervorhebung">
    <w:name w:val="Emphasis"/>
    <w:qFormat/>
    <w:rsid w:val="00F9495F"/>
    <w:rPr>
      <w:caps/>
      <w:spacing w:val="10"/>
      <w:sz w:val="16"/>
    </w:rPr>
  </w:style>
  <w:style w:type="paragraph" w:customStyle="1" w:styleId="NachrichtenkopfEnde">
    <w:name w:val="Nachrichtenkopf Ende"/>
    <w:basedOn w:val="Nachrichtenkopf"/>
    <w:next w:val="Textkrper"/>
    <w:rsid w:val="00F9495F"/>
    <w:pPr>
      <w:keepLines/>
      <w:pBdr>
        <w:top w:val="double" w:sz="6" w:space="18" w:color="auto"/>
        <w:left w:val="none" w:sz="0" w:space="0" w:color="auto"/>
        <w:bottom w:val="double" w:sz="6" w:space="18" w:color="auto"/>
        <w:right w:val="none" w:sz="0" w:space="0" w:color="auto"/>
        <w:between w:val="single" w:sz="6" w:space="18" w:color="auto"/>
      </w:pBdr>
      <w:shd w:val="clear" w:color="auto" w:fill="auto"/>
      <w:tabs>
        <w:tab w:val="left" w:pos="1267"/>
        <w:tab w:val="left" w:pos="3125"/>
        <w:tab w:val="left" w:pos="5386"/>
        <w:tab w:val="right" w:pos="8640"/>
      </w:tabs>
      <w:spacing w:before="13" w:after="40" w:line="140" w:lineRule="atLeast"/>
      <w:ind w:left="0" w:firstLine="0"/>
    </w:pPr>
    <w:rPr>
      <w:rFonts w:ascii="Garamond" w:hAnsi="Garamond"/>
      <w:i/>
      <w:spacing w:val="-5"/>
    </w:rPr>
  </w:style>
  <w:style w:type="paragraph" w:styleId="Nachrichtenkopf">
    <w:name w:val="Message Header"/>
    <w:basedOn w:val="Standard"/>
    <w:link w:val="NachrichtenkopfZchn"/>
    <w:rsid w:val="00F9495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sz w:val="24"/>
      <w:lang w:eastAsia="de-DE"/>
    </w:rPr>
  </w:style>
  <w:style w:type="character" w:customStyle="1" w:styleId="NachrichtenkopfZchn">
    <w:name w:val="Nachrichtenkopf Zchn"/>
    <w:basedOn w:val="Absatz-Standardschriftart"/>
    <w:link w:val="Nachrichtenkopf"/>
    <w:rsid w:val="00F9495F"/>
    <w:rPr>
      <w:rFonts w:ascii="Arial" w:hAnsi="Arial"/>
      <w:sz w:val="24"/>
      <w:shd w:val="pct20" w:color="auto" w:fill="auto"/>
    </w:rPr>
  </w:style>
  <w:style w:type="paragraph" w:styleId="Untertitel">
    <w:name w:val="Subtitle"/>
    <w:basedOn w:val="Standard"/>
    <w:link w:val="UntertitelZchn"/>
    <w:qFormat/>
    <w:rsid w:val="00F9495F"/>
    <w:rPr>
      <w:rFonts w:eastAsia="Times New Roman"/>
      <w:b/>
      <w:i/>
      <w:sz w:val="22"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F9495F"/>
    <w:rPr>
      <w:rFonts w:ascii="Arial" w:hAnsi="Arial"/>
      <w:b/>
      <w:i/>
      <w:sz w:val="22"/>
    </w:rPr>
  </w:style>
  <w:style w:type="paragraph" w:styleId="berarbeitung">
    <w:name w:val="Revision"/>
    <w:hidden/>
    <w:uiPriority w:val="99"/>
    <w:semiHidden/>
    <w:rsid w:val="001A22E7"/>
    <w:rPr>
      <w:rFonts w:ascii="Arial" w:eastAsia="Arial Unicode MS" w:hAnsi="Arial"/>
      <w:lang w:eastAsia="ja-JP"/>
    </w:rPr>
  </w:style>
  <w:style w:type="character" w:styleId="Kommentarzeichen">
    <w:name w:val="annotation reference"/>
    <w:basedOn w:val="Absatz-Standardschriftart"/>
    <w:uiPriority w:val="99"/>
    <w:rsid w:val="00E06E8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E06E8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E06E85"/>
    <w:rPr>
      <w:rFonts w:ascii="Arial" w:eastAsia="Arial Unicode MS" w:hAnsi="Arial"/>
      <w:b/>
      <w:bCs/>
      <w:lang w:eastAsia="ja-JP"/>
    </w:rPr>
  </w:style>
  <w:style w:type="character" w:customStyle="1" w:styleId="KopfzeileZchn">
    <w:name w:val="Kopfzeile Zchn"/>
    <w:aliases w:val="Header Zchn"/>
    <w:basedOn w:val="Absatz-Standardschriftart"/>
    <w:link w:val="Kopfzeile"/>
    <w:rsid w:val="004A1C4A"/>
    <w:rPr>
      <w:rFonts w:ascii="Arial" w:eastAsia="Arial Unicode MS" w:hAnsi="Arial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iPriority="0" w:unhideWhenUsed="1" w:qFormat="1"/>
    <w:lsdException w:name="index 2" w:semiHidden="1" w:uiPriority="0" w:unhideWhenUsed="1" w:qFormat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0" w:unhideWhenUsed="1" w:qFormat="1"/>
    <w:lsdException w:name="toc 5" w:semiHidden="1" w:uiPriority="0" w:unhideWhenUsed="1" w:qFormat="1"/>
    <w:lsdException w:name="toc 6" w:semiHidden="1" w:uiPriority="0" w:unhideWhenUsed="1" w:qFormat="1"/>
    <w:lsdException w:name="toc 7" w:semiHidden="1" w:uiPriority="0" w:unhideWhenUsed="1" w:qFormat="1"/>
    <w:lsdException w:name="toc 8" w:semiHidden="1" w:uiPriority="0" w:unhideWhenUsed="1" w:qFormat="1"/>
    <w:lsdException w:name="toc 9" w:semiHidden="1" w:uiPriority="0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iPriority="0" w:unhideWhenUsed="1" w:qFormat="1"/>
    <w:lsdException w:name="caption" w:uiPriority="0" w:qFormat="1"/>
    <w:lsdException w:name="table of figures" w:semiHidden="1" w:uiPriority="0" w:unhideWhenUsed="1" w:qFormat="1"/>
    <w:lsdException w:name="Title" w:uiPriority="0" w:qFormat="1"/>
    <w:lsdException w:name="Default Paragraph Font" w:semiHidden="1" w:uiPriority="1" w:unhideWhenUsed="1" w:qFormat="1"/>
    <w:lsdException w:name="Body Text" w:uiPriority="0"/>
    <w:lsdException w:name="Body Text Indent" w:uiPriority="0"/>
    <w:lsdException w:name="Message Header" w:uiPriority="0"/>
    <w:lsdException w:name="Subtitle" w:uiPriority="0" w:qFormat="1"/>
    <w:lsdException w:name="Note Heading" w:uiPriority="0"/>
    <w:lsdException w:name="Strong" w:uiPriority="22" w:qFormat="1"/>
    <w:lsdException w:name="Emphasis" w:uiPriority="0" w:qFormat="1"/>
    <w:lsdException w:name="Document Map" w:uiPriority="0"/>
    <w:lsdException w:name="HTML Top of Form" w:semiHidden="1" w:unhideWhenUsed="1"/>
    <w:lsdException w:name="HTML Bottom of Form" w:semiHidden="1" w:unhideWhenUsed="1"/>
    <w:lsdException w:name="Normal Table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4DB8"/>
    <w:rPr>
      <w:rFonts w:ascii="Arial" w:eastAsia="Arial Unicode MS" w:hAnsi="Arial"/>
      <w:lang w:eastAsia="ja-JP"/>
    </w:rPr>
  </w:style>
  <w:style w:type="paragraph" w:styleId="berschrift1">
    <w:name w:val="heading 1"/>
    <w:basedOn w:val="berschrift0"/>
    <w:next w:val="FlietextEinzug"/>
    <w:link w:val="berschrift1Zchn"/>
    <w:qFormat/>
    <w:rsid w:val="00C75146"/>
    <w:pPr>
      <w:numPr>
        <w:numId w:val="1"/>
      </w:numPr>
      <w:outlineLvl w:val="0"/>
    </w:pPr>
    <w:rPr>
      <w:b/>
      <w:sz w:val="28"/>
    </w:rPr>
  </w:style>
  <w:style w:type="paragraph" w:styleId="berschrift2">
    <w:name w:val="heading 2"/>
    <w:basedOn w:val="berschrift0"/>
    <w:next w:val="FlietextEinzug"/>
    <w:qFormat/>
    <w:rsid w:val="00C75146"/>
    <w:pPr>
      <w:numPr>
        <w:ilvl w:val="1"/>
        <w:numId w:val="1"/>
      </w:numPr>
      <w:outlineLvl w:val="1"/>
    </w:pPr>
    <w:rPr>
      <w:b/>
      <w:sz w:val="24"/>
    </w:rPr>
  </w:style>
  <w:style w:type="paragraph" w:styleId="berschrift3">
    <w:name w:val="heading 3"/>
    <w:basedOn w:val="berschrift0"/>
    <w:next w:val="FlietextEinzug"/>
    <w:link w:val="berschrift3Zchn"/>
    <w:qFormat/>
    <w:rsid w:val="00C75146"/>
    <w:pPr>
      <w:numPr>
        <w:ilvl w:val="2"/>
        <w:numId w:val="1"/>
      </w:numPr>
      <w:outlineLvl w:val="2"/>
    </w:pPr>
    <w:rPr>
      <w:b/>
      <w:sz w:val="22"/>
    </w:rPr>
  </w:style>
  <w:style w:type="paragraph" w:styleId="berschrift4">
    <w:name w:val="heading 4"/>
    <w:basedOn w:val="berschrift0"/>
    <w:next w:val="FlietextEinzug"/>
    <w:qFormat/>
    <w:rsid w:val="00C75146"/>
    <w:pPr>
      <w:numPr>
        <w:ilvl w:val="3"/>
        <w:numId w:val="1"/>
      </w:numPr>
      <w:outlineLvl w:val="3"/>
    </w:pPr>
    <w:rPr>
      <w:b/>
      <w:sz w:val="22"/>
    </w:rPr>
  </w:style>
  <w:style w:type="paragraph" w:styleId="berschrift5">
    <w:name w:val="heading 5"/>
    <w:basedOn w:val="berschrift0"/>
    <w:next w:val="FlietextEinzug"/>
    <w:qFormat/>
    <w:rsid w:val="00C75146"/>
    <w:pPr>
      <w:numPr>
        <w:ilvl w:val="4"/>
        <w:numId w:val="1"/>
      </w:numPr>
      <w:outlineLvl w:val="4"/>
    </w:pPr>
    <w:rPr>
      <w:b/>
      <w:sz w:val="22"/>
    </w:rPr>
  </w:style>
  <w:style w:type="paragraph" w:styleId="berschrift6">
    <w:name w:val="heading 6"/>
    <w:basedOn w:val="berschrift0"/>
    <w:next w:val="FlietextEinzug"/>
    <w:qFormat/>
    <w:rsid w:val="00C75146"/>
    <w:pPr>
      <w:numPr>
        <w:ilvl w:val="5"/>
        <w:numId w:val="1"/>
      </w:numPr>
      <w:outlineLvl w:val="5"/>
    </w:pPr>
    <w:rPr>
      <w:b/>
      <w:sz w:val="22"/>
    </w:rPr>
  </w:style>
  <w:style w:type="paragraph" w:styleId="berschrift7">
    <w:name w:val="heading 7"/>
    <w:basedOn w:val="berschrift0"/>
    <w:next w:val="FlietextEinzug"/>
    <w:qFormat/>
    <w:rsid w:val="00C75146"/>
    <w:pPr>
      <w:numPr>
        <w:ilvl w:val="6"/>
        <w:numId w:val="1"/>
      </w:numPr>
      <w:outlineLvl w:val="6"/>
    </w:pPr>
    <w:rPr>
      <w:b/>
      <w:sz w:val="22"/>
    </w:rPr>
  </w:style>
  <w:style w:type="paragraph" w:styleId="berschrift8">
    <w:name w:val="heading 8"/>
    <w:basedOn w:val="berschrift0"/>
    <w:next w:val="FlietextEinzug"/>
    <w:qFormat/>
    <w:rsid w:val="00C75146"/>
    <w:pPr>
      <w:numPr>
        <w:ilvl w:val="7"/>
        <w:numId w:val="1"/>
      </w:numPr>
      <w:outlineLvl w:val="7"/>
    </w:pPr>
    <w:rPr>
      <w:b/>
      <w:sz w:val="22"/>
    </w:rPr>
  </w:style>
  <w:style w:type="paragraph" w:styleId="berschrift9">
    <w:name w:val="heading 9"/>
    <w:basedOn w:val="berschrift0"/>
    <w:next w:val="FlietextEinzug"/>
    <w:qFormat/>
    <w:rsid w:val="00C75146"/>
    <w:pPr>
      <w:numPr>
        <w:ilvl w:val="8"/>
        <w:numId w:val="1"/>
      </w:numPr>
      <w:outlineLvl w:val="8"/>
    </w:pPr>
    <w:rPr>
      <w:b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aliases w:val="Header"/>
    <w:basedOn w:val="Standard"/>
    <w:link w:val="KopfzeileZchn"/>
    <w:qFormat/>
    <w:rsid w:val="005041F7"/>
    <w:pPr>
      <w:spacing w:before="20" w:after="20"/>
    </w:pPr>
  </w:style>
  <w:style w:type="paragraph" w:styleId="Fuzeile">
    <w:name w:val="footer"/>
    <w:basedOn w:val="Standard"/>
    <w:qFormat/>
    <w:rsid w:val="00EC2CE8"/>
    <w:pPr>
      <w:spacing w:before="60" w:after="60"/>
    </w:pPr>
    <w:rPr>
      <w:sz w:val="14"/>
      <w:szCs w:val="14"/>
    </w:rPr>
  </w:style>
  <w:style w:type="paragraph" w:styleId="Sprechblasentext">
    <w:name w:val="Balloon Text"/>
    <w:basedOn w:val="Standard"/>
    <w:link w:val="SprechblasentextZchn"/>
    <w:qFormat/>
    <w:rsid w:val="00255658"/>
    <w:rPr>
      <w:rFonts w:ascii="Tahoma" w:hAnsi="Tahoma" w:cs="Tahoma"/>
      <w:sz w:val="16"/>
      <w:szCs w:val="16"/>
    </w:rPr>
  </w:style>
  <w:style w:type="paragraph" w:customStyle="1" w:styleId="Tabelle">
    <w:name w:val="Tabelle"/>
    <w:basedOn w:val="Standard"/>
    <w:qFormat/>
    <w:pPr>
      <w:spacing w:before="40" w:after="40"/>
    </w:pPr>
    <w:rPr>
      <w:sz w:val="16"/>
    </w:rPr>
  </w:style>
  <w:style w:type="paragraph" w:customStyle="1" w:styleId="Verzeichnis0">
    <w:name w:val="Verzeichnis 0"/>
    <w:basedOn w:val="Standard"/>
    <w:qFormat/>
    <w:pPr>
      <w:tabs>
        <w:tab w:val="right" w:leader="dot" w:pos="9639"/>
      </w:tabs>
    </w:pPr>
    <w:rPr>
      <w:sz w:val="24"/>
      <w:szCs w:val="24"/>
    </w:rPr>
  </w:style>
  <w:style w:type="paragraph" w:customStyle="1" w:styleId="Flietext">
    <w:name w:val="Fließtext"/>
    <w:basedOn w:val="Standard"/>
    <w:qFormat/>
  </w:style>
  <w:style w:type="paragraph" w:customStyle="1" w:styleId="FlietextEinzug">
    <w:name w:val="Fließtext Einzug"/>
    <w:basedOn w:val="Flietext"/>
    <w:qFormat/>
    <w:pPr>
      <w:ind w:left="284"/>
    </w:pPr>
  </w:style>
  <w:style w:type="paragraph" w:customStyle="1" w:styleId="berschrift0">
    <w:name w:val="Überschrift 0"/>
    <w:basedOn w:val="Standard"/>
    <w:next w:val="FlietextEinzug"/>
    <w:link w:val="berschrift0Char"/>
    <w:qFormat/>
    <w:rsid w:val="00FC13E5"/>
    <w:pPr>
      <w:keepNext/>
      <w:spacing w:before="240" w:after="120"/>
    </w:pPr>
    <w:rPr>
      <w:color w:val="FF8800"/>
    </w:rPr>
  </w:style>
  <w:style w:type="paragraph" w:styleId="Verzeichnis1">
    <w:name w:val="toc 1"/>
    <w:basedOn w:val="Verzeichnis0"/>
    <w:uiPriority w:val="39"/>
    <w:qFormat/>
    <w:pPr>
      <w:spacing w:before="240"/>
      <w:ind w:left="284"/>
    </w:pPr>
    <w:rPr>
      <w:b/>
    </w:rPr>
  </w:style>
  <w:style w:type="paragraph" w:styleId="Verzeichnis2">
    <w:name w:val="toc 2"/>
    <w:basedOn w:val="Verzeichnis0"/>
    <w:uiPriority w:val="39"/>
    <w:qFormat/>
    <w:pPr>
      <w:ind w:left="425"/>
    </w:pPr>
    <w:rPr>
      <w:sz w:val="20"/>
    </w:rPr>
  </w:style>
  <w:style w:type="paragraph" w:styleId="Verzeichnis3">
    <w:name w:val="toc 3"/>
    <w:basedOn w:val="Verzeichnis0"/>
    <w:qFormat/>
    <w:pPr>
      <w:ind w:left="567"/>
    </w:pPr>
    <w:rPr>
      <w:sz w:val="18"/>
    </w:rPr>
  </w:style>
  <w:style w:type="paragraph" w:styleId="Verzeichnis4">
    <w:name w:val="toc 4"/>
    <w:basedOn w:val="Verzeichnis0"/>
    <w:qFormat/>
    <w:pPr>
      <w:ind w:left="709"/>
    </w:pPr>
    <w:rPr>
      <w:sz w:val="18"/>
    </w:rPr>
  </w:style>
  <w:style w:type="paragraph" w:styleId="Verzeichnis5">
    <w:name w:val="toc 5"/>
    <w:basedOn w:val="Verzeichnis0"/>
    <w:qFormat/>
    <w:pPr>
      <w:ind w:left="709"/>
    </w:pPr>
    <w:rPr>
      <w:sz w:val="18"/>
    </w:rPr>
  </w:style>
  <w:style w:type="paragraph" w:styleId="Verzeichnis6">
    <w:name w:val="toc 6"/>
    <w:basedOn w:val="Verzeichnis0"/>
    <w:qFormat/>
    <w:pPr>
      <w:ind w:left="709"/>
    </w:pPr>
    <w:rPr>
      <w:sz w:val="18"/>
    </w:rPr>
  </w:style>
  <w:style w:type="paragraph" w:styleId="Verzeichnis7">
    <w:name w:val="toc 7"/>
    <w:basedOn w:val="Verzeichnis0"/>
    <w:qFormat/>
    <w:pPr>
      <w:ind w:left="709"/>
    </w:pPr>
    <w:rPr>
      <w:sz w:val="18"/>
    </w:rPr>
  </w:style>
  <w:style w:type="paragraph" w:styleId="Verzeichnis8">
    <w:name w:val="toc 8"/>
    <w:basedOn w:val="Verzeichnis0"/>
    <w:qFormat/>
    <w:pPr>
      <w:ind w:left="709"/>
    </w:pPr>
    <w:rPr>
      <w:sz w:val="18"/>
    </w:rPr>
  </w:style>
  <w:style w:type="paragraph" w:styleId="Verzeichnis9">
    <w:name w:val="toc 9"/>
    <w:basedOn w:val="Verzeichnis0"/>
    <w:qFormat/>
    <w:pPr>
      <w:ind w:left="709"/>
    </w:pPr>
    <w:rPr>
      <w:sz w:val="18"/>
    </w:rPr>
  </w:style>
  <w:style w:type="paragraph" w:customStyle="1" w:styleId="TabelleKopf">
    <w:name w:val="Tabelle Kopf"/>
    <w:basedOn w:val="Tabelle"/>
    <w:qFormat/>
    <w:rPr>
      <w:b/>
      <w:bCs/>
    </w:rPr>
  </w:style>
  <w:style w:type="paragraph" w:customStyle="1" w:styleId="Aufzhlung">
    <w:name w:val="Aufzählung"/>
    <w:basedOn w:val="FlietextEinzug"/>
    <w:qFormat/>
    <w:pPr>
      <w:numPr>
        <w:numId w:val="2"/>
      </w:numPr>
      <w:tabs>
        <w:tab w:val="clear" w:pos="644"/>
        <w:tab w:val="left" w:pos="567"/>
        <w:tab w:val="left" w:pos="851"/>
      </w:tabs>
      <w:ind w:left="568" w:hanging="284"/>
    </w:pPr>
  </w:style>
  <w:style w:type="paragraph" w:customStyle="1" w:styleId="Gefahr">
    <w:name w:val="Gefahr"/>
    <w:basedOn w:val="FlietextEinzug"/>
    <w:qFormat/>
    <w:pPr>
      <w:pBdr>
        <w:left w:val="single" w:sz="24" w:space="4" w:color="auto"/>
      </w:pBdr>
    </w:pPr>
    <w:rPr>
      <w:b/>
    </w:rPr>
  </w:style>
  <w:style w:type="paragraph" w:styleId="Beschriftung">
    <w:name w:val="caption"/>
    <w:basedOn w:val="FlietextEinzug"/>
    <w:next w:val="FlietextEinzug"/>
    <w:qFormat/>
    <w:pPr>
      <w:spacing w:before="60"/>
    </w:pPr>
    <w:rPr>
      <w:b/>
      <w:sz w:val="16"/>
    </w:rPr>
  </w:style>
  <w:style w:type="paragraph" w:styleId="Abbildungsverzeichnis">
    <w:name w:val="table of figures"/>
    <w:basedOn w:val="Standard"/>
    <w:next w:val="FlietextEinzug"/>
    <w:qFormat/>
    <w:pPr>
      <w:tabs>
        <w:tab w:val="right" w:leader="dot" w:pos="9639"/>
      </w:tabs>
      <w:ind w:left="284"/>
    </w:pPr>
  </w:style>
  <w:style w:type="paragraph" w:customStyle="1" w:styleId="Listing">
    <w:name w:val="Listing"/>
    <w:basedOn w:val="FlietextEinzug"/>
    <w:qFormat/>
    <w:rPr>
      <w:rFonts w:ascii="Courier New" w:hAnsi="Courier New"/>
      <w:sz w:val="16"/>
      <w:szCs w:val="16"/>
    </w:rPr>
  </w:style>
  <w:style w:type="paragraph" w:styleId="Index2">
    <w:name w:val="index 2"/>
    <w:basedOn w:val="Standard"/>
    <w:qFormat/>
    <w:pPr>
      <w:ind w:left="400" w:hanging="200"/>
    </w:pPr>
  </w:style>
  <w:style w:type="paragraph" w:styleId="Index1">
    <w:name w:val="index 1"/>
    <w:basedOn w:val="Standard"/>
    <w:qFormat/>
    <w:pPr>
      <w:ind w:left="200" w:hanging="200"/>
    </w:pPr>
  </w:style>
  <w:style w:type="paragraph" w:styleId="Indexberschrift">
    <w:name w:val="index heading"/>
    <w:basedOn w:val="Standard"/>
    <w:next w:val="Index1"/>
    <w:qFormat/>
    <w:pPr>
      <w:spacing w:before="240" w:after="120"/>
      <w:jc w:val="center"/>
    </w:pPr>
    <w:rPr>
      <w:rFonts w:cs="Arial"/>
      <w:b/>
      <w:bCs/>
      <w:sz w:val="28"/>
      <w:szCs w:val="28"/>
    </w:rPr>
  </w:style>
  <w:style w:type="paragraph" w:customStyle="1" w:styleId="GefahrAufzhlung">
    <w:name w:val="Gefahr Aufzählung"/>
    <w:basedOn w:val="Aufzhlung"/>
    <w:qFormat/>
    <w:pPr>
      <w:pBdr>
        <w:left w:val="single" w:sz="24" w:space="4" w:color="auto"/>
      </w:pBdr>
    </w:pPr>
    <w:rPr>
      <w:b/>
    </w:rPr>
  </w:style>
  <w:style w:type="paragraph" w:customStyle="1" w:styleId="GefahrKopf">
    <w:name w:val="Gefahr Kopf"/>
    <w:basedOn w:val="Gefahr"/>
    <w:next w:val="Gefahr"/>
    <w:qFormat/>
    <w:rsid w:val="00B41F76"/>
    <w:pPr>
      <w:keepNext/>
      <w:spacing w:line="360" w:lineRule="auto"/>
    </w:pPr>
    <w:rPr>
      <w:sz w:val="28"/>
    </w:rPr>
  </w:style>
  <w:style w:type="paragraph" w:customStyle="1" w:styleId="berschriftNum1">
    <w:name w:val="ÜberschriftNum 1"/>
    <w:basedOn w:val="berschrift0"/>
    <w:next w:val="FlietextEinzug"/>
    <w:qFormat/>
    <w:rsid w:val="00C75146"/>
    <w:pPr>
      <w:numPr>
        <w:numId w:val="3"/>
      </w:numPr>
    </w:pPr>
    <w:rPr>
      <w:b/>
      <w:sz w:val="2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B64DB8"/>
    <w:rPr>
      <w:rFonts w:ascii="Tahoma" w:eastAsia="Arial Unicode MS" w:hAnsi="Tahoma" w:cs="Tahoma"/>
      <w:sz w:val="16"/>
      <w:szCs w:val="16"/>
      <w:lang w:eastAsia="ja-JP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7877B2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val="de-AT" w:eastAsia="de-AT"/>
    </w:rPr>
  </w:style>
  <w:style w:type="character" w:styleId="Hyperlink">
    <w:name w:val="Hyperlink"/>
    <w:basedOn w:val="Absatz-Standardschriftart"/>
    <w:uiPriority w:val="99"/>
    <w:unhideWhenUsed/>
    <w:rsid w:val="007877B2"/>
    <w:rPr>
      <w:color w:val="0000FF" w:themeColor="hyperlink"/>
      <w:u w:val="single"/>
    </w:rPr>
  </w:style>
  <w:style w:type="table" w:styleId="Tabellenraster">
    <w:name w:val="Table Grid"/>
    <w:basedOn w:val="NormaleTabelle"/>
    <w:rsid w:val="00A417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Hyperlink">
    <w:name w:val="FollowedHyperlink"/>
    <w:basedOn w:val="Absatz-Standardschriftart"/>
    <w:uiPriority w:val="99"/>
    <w:rsid w:val="0066611E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F7565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Listenabsatz">
    <w:name w:val="List Paragraph"/>
    <w:basedOn w:val="Standard"/>
    <w:uiPriority w:val="34"/>
    <w:qFormat/>
    <w:rsid w:val="00081964"/>
    <w:pPr>
      <w:ind w:left="720"/>
      <w:contextualSpacing/>
    </w:pPr>
  </w:style>
  <w:style w:type="paragraph" w:styleId="KeinLeerraum">
    <w:name w:val="No Spacing"/>
    <w:link w:val="KeinLeerraumZchn"/>
    <w:uiPriority w:val="1"/>
    <w:qFormat/>
    <w:rsid w:val="00EC5CBB"/>
    <w:rPr>
      <w:rFonts w:asciiTheme="minorHAnsi" w:eastAsiaTheme="minorEastAsia" w:hAnsiTheme="minorHAnsi" w:cstheme="minorBidi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EC5CBB"/>
    <w:rPr>
      <w:rFonts w:asciiTheme="minorHAnsi" w:eastAsiaTheme="minorEastAsia" w:hAnsiTheme="minorHAnsi" w:cstheme="minorBidi"/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rsid w:val="00710968"/>
    <w:rPr>
      <w:rFonts w:ascii="Arial" w:eastAsia="Arial Unicode MS" w:hAnsi="Arial"/>
      <w:b/>
      <w:color w:val="FF8800"/>
      <w:sz w:val="28"/>
      <w:lang w:eastAsia="ja-JP"/>
    </w:rPr>
  </w:style>
  <w:style w:type="character" w:customStyle="1" w:styleId="berschrift3Zchn">
    <w:name w:val="Überschrift 3 Zchn"/>
    <w:basedOn w:val="Absatz-Standardschriftart"/>
    <w:link w:val="berschrift3"/>
    <w:rsid w:val="004B7FFC"/>
    <w:rPr>
      <w:rFonts w:ascii="Arial" w:eastAsia="Arial Unicode MS" w:hAnsi="Arial"/>
      <w:b/>
      <w:color w:val="FF8800"/>
      <w:sz w:val="22"/>
      <w:lang w:eastAsia="ja-JP"/>
    </w:rPr>
  </w:style>
  <w:style w:type="paragraph" w:styleId="Textkrper-Zeileneinzug">
    <w:name w:val="Body Text Indent"/>
    <w:basedOn w:val="Standard"/>
    <w:link w:val="Textkrper-ZeileneinzugZchn"/>
    <w:rsid w:val="004B7FFC"/>
    <w:pPr>
      <w:tabs>
        <w:tab w:val="left" w:pos="-720"/>
        <w:tab w:val="left" w:pos="0"/>
      </w:tabs>
      <w:overflowPunct w:val="0"/>
      <w:autoSpaceDE w:val="0"/>
      <w:autoSpaceDN w:val="0"/>
      <w:adjustRightInd w:val="0"/>
      <w:ind w:left="720" w:hanging="720"/>
      <w:jc w:val="both"/>
      <w:textAlignment w:val="baseline"/>
    </w:pPr>
    <w:rPr>
      <w:rFonts w:eastAsia="SimSun" w:cs="Arial"/>
      <w:spacing w:val="-2"/>
      <w:sz w:val="22"/>
      <w:lang w:eastAsia="de-DE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4B7FFC"/>
    <w:rPr>
      <w:rFonts w:ascii="Arial" w:eastAsia="SimSun" w:hAnsi="Arial" w:cs="Arial"/>
      <w:spacing w:val="-2"/>
      <w:sz w:val="22"/>
    </w:rPr>
  </w:style>
  <w:style w:type="paragraph" w:styleId="Kommentartext">
    <w:name w:val="annotation text"/>
    <w:basedOn w:val="Standard"/>
    <w:link w:val="KommentartextZchn"/>
    <w:uiPriority w:val="99"/>
    <w:rsid w:val="004B7FFC"/>
  </w:style>
  <w:style w:type="character" w:customStyle="1" w:styleId="KommentartextZchn">
    <w:name w:val="Kommentartext Zchn"/>
    <w:basedOn w:val="Absatz-Standardschriftart"/>
    <w:link w:val="Kommentartext"/>
    <w:uiPriority w:val="99"/>
    <w:rsid w:val="004B7FFC"/>
    <w:rPr>
      <w:rFonts w:ascii="Arial" w:eastAsia="Arial Unicode MS" w:hAnsi="Arial"/>
      <w:lang w:eastAsia="ja-JP"/>
    </w:rPr>
  </w:style>
  <w:style w:type="paragraph" w:customStyle="1" w:styleId="brat-std12">
    <w:name w:val="brat-std12"/>
    <w:rsid w:val="004B7FFC"/>
    <w:pPr>
      <w:tabs>
        <w:tab w:val="left" w:pos="567"/>
      </w:tabs>
      <w:suppressAutoHyphens/>
      <w:ind w:left="567"/>
    </w:pPr>
    <w:rPr>
      <w:rFonts w:ascii="Arial" w:hAnsi="Arial"/>
      <w:sz w:val="24"/>
      <w:lang w:eastAsia="ar-SA"/>
    </w:rPr>
  </w:style>
  <w:style w:type="paragraph" w:customStyle="1" w:styleId="brat-std10">
    <w:name w:val="brat-std10"/>
    <w:basedOn w:val="Standard"/>
    <w:rsid w:val="004B7FFC"/>
    <w:pPr>
      <w:tabs>
        <w:tab w:val="left" w:pos="567"/>
      </w:tabs>
      <w:suppressAutoHyphens/>
    </w:pPr>
    <w:rPr>
      <w:rFonts w:eastAsia="Times New Roman"/>
      <w:lang w:eastAsia="ar-SA"/>
    </w:rPr>
  </w:style>
  <w:style w:type="paragraph" w:customStyle="1" w:styleId="brat-std8">
    <w:name w:val="brat-std8"/>
    <w:basedOn w:val="brat-std12"/>
    <w:rsid w:val="004B7FFC"/>
    <w:rPr>
      <w:sz w:val="16"/>
    </w:rPr>
  </w:style>
  <w:style w:type="paragraph" w:customStyle="1" w:styleId="berschrift10">
    <w:name w:val="Überschrift1"/>
    <w:basedOn w:val="Standard"/>
    <w:link w:val="berschrift1Char"/>
    <w:rsid w:val="004B7FFC"/>
    <w:pPr>
      <w:widowControl w:val="0"/>
      <w:autoSpaceDE w:val="0"/>
      <w:autoSpaceDN w:val="0"/>
      <w:adjustRightInd w:val="0"/>
      <w:spacing w:line="253" w:lineRule="atLeast"/>
      <w:ind w:left="426"/>
    </w:pPr>
    <w:rPr>
      <w:rFonts w:cs="Arial"/>
      <w:b/>
      <w:bCs/>
      <w:color w:val="000000"/>
      <w:sz w:val="22"/>
      <w:szCs w:val="22"/>
      <w:lang w:eastAsia="de-DE"/>
    </w:rPr>
  </w:style>
  <w:style w:type="character" w:customStyle="1" w:styleId="berschrift1Char">
    <w:name w:val="Überschrift1 Char"/>
    <w:link w:val="berschrift10"/>
    <w:rsid w:val="004B7FFC"/>
    <w:rPr>
      <w:rFonts w:ascii="Arial" w:eastAsia="Arial Unicode MS" w:hAnsi="Arial" w:cs="Arial"/>
      <w:b/>
      <w:bCs/>
      <w:color w:val="000000"/>
      <w:sz w:val="22"/>
      <w:szCs w:val="22"/>
    </w:rPr>
  </w:style>
  <w:style w:type="paragraph" w:styleId="Textkrper">
    <w:name w:val="Body Text"/>
    <w:basedOn w:val="Standard"/>
    <w:link w:val="TextkrperZchn"/>
    <w:rsid w:val="004B7FFC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4B7FFC"/>
    <w:rPr>
      <w:rFonts w:ascii="Arial" w:eastAsia="Arial Unicode MS" w:hAnsi="Arial"/>
      <w:lang w:eastAsia="ja-JP"/>
    </w:rPr>
  </w:style>
  <w:style w:type="character" w:customStyle="1" w:styleId="berschrift0Char">
    <w:name w:val="Überschrift 0 Char"/>
    <w:link w:val="berschrift0"/>
    <w:rsid w:val="00F9495F"/>
    <w:rPr>
      <w:rFonts w:ascii="Arial" w:eastAsia="Arial Unicode MS" w:hAnsi="Arial"/>
      <w:color w:val="FF8800"/>
      <w:lang w:eastAsia="ja-JP"/>
    </w:rPr>
  </w:style>
  <w:style w:type="paragraph" w:styleId="Dokumentstruktur">
    <w:name w:val="Document Map"/>
    <w:basedOn w:val="Standard"/>
    <w:link w:val="DokumentstrukturZchn"/>
    <w:rsid w:val="00F9495F"/>
    <w:pPr>
      <w:shd w:val="clear" w:color="auto" w:fill="000080"/>
    </w:pPr>
    <w:rPr>
      <w:rFonts w:ascii="Tahoma" w:hAnsi="Tahoma" w:cs="Tahoma"/>
    </w:rPr>
  </w:style>
  <w:style w:type="character" w:customStyle="1" w:styleId="DokumentstrukturZchn">
    <w:name w:val="Dokumentstruktur Zchn"/>
    <w:basedOn w:val="Absatz-Standardschriftart"/>
    <w:link w:val="Dokumentstruktur"/>
    <w:rsid w:val="00F9495F"/>
    <w:rPr>
      <w:rFonts w:ascii="Tahoma" w:eastAsia="Arial Unicode MS" w:hAnsi="Tahoma" w:cs="Tahoma"/>
      <w:shd w:val="clear" w:color="auto" w:fill="000080"/>
      <w:lang w:eastAsia="ja-JP"/>
    </w:rPr>
  </w:style>
  <w:style w:type="paragraph" w:styleId="Fu-Endnotenberschrift">
    <w:name w:val="Note Heading"/>
    <w:basedOn w:val="Standard"/>
    <w:next w:val="Standard"/>
    <w:link w:val="Fu-EndnotenberschriftZchn"/>
    <w:rsid w:val="00F9495F"/>
  </w:style>
  <w:style w:type="character" w:customStyle="1" w:styleId="Fu-EndnotenberschriftZchn">
    <w:name w:val="Fuß/-Endnotenüberschrift Zchn"/>
    <w:basedOn w:val="Absatz-Standardschriftart"/>
    <w:link w:val="Fu-Endnotenberschrift"/>
    <w:rsid w:val="00F9495F"/>
    <w:rPr>
      <w:rFonts w:ascii="Arial" w:eastAsia="Arial Unicode MS" w:hAnsi="Arial"/>
      <w:lang w:eastAsia="ja-JP"/>
    </w:rPr>
  </w:style>
  <w:style w:type="paragraph" w:customStyle="1" w:styleId="BRberschriftFormatvorlage">
    <w:name w:val="B&amp;R Überschrift Formatvorlage"/>
    <w:basedOn w:val="FlietextEinzug"/>
    <w:rsid w:val="00F9495F"/>
    <w:pPr>
      <w:jc w:val="both"/>
    </w:pPr>
    <w:rPr>
      <w:b/>
    </w:rPr>
  </w:style>
  <w:style w:type="paragraph" w:customStyle="1" w:styleId="BRTITELFormatvorlage">
    <w:name w:val="B&amp;R TITEL Formatvorlage"/>
    <w:basedOn w:val="FlietextEinzug"/>
    <w:rsid w:val="00F9495F"/>
    <w:rPr>
      <w:rFonts w:ascii="Arial Black" w:hAnsi="Arial Black"/>
    </w:rPr>
  </w:style>
  <w:style w:type="paragraph" w:customStyle="1" w:styleId="BRNormalFlietextFormatvorlage">
    <w:name w:val="B&amp;R Normal Fließtext Formatvorlage"/>
    <w:basedOn w:val="BRTITELFormatvorlage"/>
    <w:rsid w:val="00F9495F"/>
    <w:rPr>
      <w:rFonts w:ascii="Arial" w:hAnsi="Arial"/>
    </w:rPr>
  </w:style>
  <w:style w:type="paragraph" w:customStyle="1" w:styleId="Kopf">
    <w:name w:val="Kopf"/>
    <w:basedOn w:val="Standard"/>
    <w:rsid w:val="00F9495F"/>
    <w:pPr>
      <w:jc w:val="center"/>
    </w:pPr>
    <w:rPr>
      <w:rFonts w:eastAsia="Times New Roman"/>
      <w:sz w:val="28"/>
      <w:lang w:eastAsia="de-DE"/>
    </w:rPr>
  </w:style>
  <w:style w:type="paragraph" w:styleId="Titel">
    <w:name w:val="Title"/>
    <w:basedOn w:val="Standard"/>
    <w:link w:val="TitelZchn"/>
    <w:qFormat/>
    <w:rsid w:val="00F9495F"/>
    <w:pPr>
      <w:jc w:val="center"/>
    </w:pPr>
    <w:rPr>
      <w:rFonts w:eastAsia="Times New Roman"/>
      <w:sz w:val="72"/>
      <w:lang w:eastAsia="de-DE"/>
    </w:rPr>
  </w:style>
  <w:style w:type="character" w:customStyle="1" w:styleId="TitelZchn">
    <w:name w:val="Titel Zchn"/>
    <w:basedOn w:val="Absatz-Standardschriftart"/>
    <w:link w:val="Titel"/>
    <w:rsid w:val="00F9495F"/>
    <w:rPr>
      <w:rFonts w:ascii="Arial" w:hAnsi="Arial"/>
      <w:sz w:val="72"/>
    </w:rPr>
  </w:style>
  <w:style w:type="character" w:styleId="Hervorhebung">
    <w:name w:val="Emphasis"/>
    <w:qFormat/>
    <w:rsid w:val="00F9495F"/>
    <w:rPr>
      <w:caps/>
      <w:spacing w:val="10"/>
      <w:sz w:val="16"/>
    </w:rPr>
  </w:style>
  <w:style w:type="paragraph" w:customStyle="1" w:styleId="NachrichtenkopfEnde">
    <w:name w:val="Nachrichtenkopf Ende"/>
    <w:basedOn w:val="Nachrichtenkopf"/>
    <w:next w:val="Textkrper"/>
    <w:rsid w:val="00F9495F"/>
    <w:pPr>
      <w:keepLines/>
      <w:pBdr>
        <w:top w:val="double" w:sz="6" w:space="18" w:color="auto"/>
        <w:left w:val="none" w:sz="0" w:space="0" w:color="auto"/>
        <w:bottom w:val="double" w:sz="6" w:space="18" w:color="auto"/>
        <w:right w:val="none" w:sz="0" w:space="0" w:color="auto"/>
        <w:between w:val="single" w:sz="6" w:space="18" w:color="auto"/>
      </w:pBdr>
      <w:shd w:val="clear" w:color="auto" w:fill="auto"/>
      <w:tabs>
        <w:tab w:val="left" w:pos="1267"/>
        <w:tab w:val="left" w:pos="3125"/>
        <w:tab w:val="left" w:pos="5386"/>
        <w:tab w:val="right" w:pos="8640"/>
      </w:tabs>
      <w:spacing w:before="13" w:after="40" w:line="140" w:lineRule="atLeast"/>
      <w:ind w:left="0" w:firstLine="0"/>
    </w:pPr>
    <w:rPr>
      <w:rFonts w:ascii="Garamond" w:hAnsi="Garamond"/>
      <w:i/>
      <w:spacing w:val="-5"/>
    </w:rPr>
  </w:style>
  <w:style w:type="paragraph" w:styleId="Nachrichtenkopf">
    <w:name w:val="Message Header"/>
    <w:basedOn w:val="Standard"/>
    <w:link w:val="NachrichtenkopfZchn"/>
    <w:rsid w:val="00F9495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sz w:val="24"/>
      <w:lang w:eastAsia="de-DE"/>
    </w:rPr>
  </w:style>
  <w:style w:type="character" w:customStyle="1" w:styleId="NachrichtenkopfZchn">
    <w:name w:val="Nachrichtenkopf Zchn"/>
    <w:basedOn w:val="Absatz-Standardschriftart"/>
    <w:link w:val="Nachrichtenkopf"/>
    <w:rsid w:val="00F9495F"/>
    <w:rPr>
      <w:rFonts w:ascii="Arial" w:hAnsi="Arial"/>
      <w:sz w:val="24"/>
      <w:shd w:val="pct20" w:color="auto" w:fill="auto"/>
    </w:rPr>
  </w:style>
  <w:style w:type="paragraph" w:styleId="Untertitel">
    <w:name w:val="Subtitle"/>
    <w:basedOn w:val="Standard"/>
    <w:link w:val="UntertitelZchn"/>
    <w:qFormat/>
    <w:rsid w:val="00F9495F"/>
    <w:rPr>
      <w:rFonts w:eastAsia="Times New Roman"/>
      <w:b/>
      <w:i/>
      <w:sz w:val="22"/>
      <w:lang w:eastAsia="de-DE"/>
    </w:rPr>
  </w:style>
  <w:style w:type="character" w:customStyle="1" w:styleId="UntertitelZchn">
    <w:name w:val="Untertitel Zchn"/>
    <w:basedOn w:val="Absatz-Standardschriftart"/>
    <w:link w:val="Untertitel"/>
    <w:rsid w:val="00F9495F"/>
    <w:rPr>
      <w:rFonts w:ascii="Arial" w:hAnsi="Arial"/>
      <w:b/>
      <w:i/>
      <w:sz w:val="22"/>
    </w:rPr>
  </w:style>
  <w:style w:type="paragraph" w:styleId="berarbeitung">
    <w:name w:val="Revision"/>
    <w:hidden/>
    <w:uiPriority w:val="99"/>
    <w:semiHidden/>
    <w:rsid w:val="001A22E7"/>
    <w:rPr>
      <w:rFonts w:ascii="Arial" w:eastAsia="Arial Unicode MS" w:hAnsi="Arial"/>
      <w:lang w:eastAsia="ja-JP"/>
    </w:rPr>
  </w:style>
  <w:style w:type="character" w:styleId="Kommentarzeichen">
    <w:name w:val="annotation reference"/>
    <w:basedOn w:val="Absatz-Standardschriftart"/>
    <w:uiPriority w:val="99"/>
    <w:rsid w:val="00E06E85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E06E8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E06E85"/>
    <w:rPr>
      <w:rFonts w:ascii="Arial" w:eastAsia="Arial Unicode MS" w:hAnsi="Arial"/>
      <w:b/>
      <w:bCs/>
      <w:lang w:eastAsia="ja-JP"/>
    </w:rPr>
  </w:style>
  <w:style w:type="character" w:customStyle="1" w:styleId="KopfzeileZchn">
    <w:name w:val="Kopfzeile Zchn"/>
    <w:aliases w:val="Header Zchn"/>
    <w:basedOn w:val="Absatz-Standardschriftart"/>
    <w:link w:val="Kopfzeile"/>
    <w:rsid w:val="004A1C4A"/>
    <w:rPr>
      <w:rFonts w:ascii="Arial" w:eastAsia="Arial Unicode MS" w:hAnsi="Arial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its\AppData\Local\Temp\notes142542\Vorlage%20Lieferantenselbstauskunf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D684D2-82EA-430C-8D7E-0C2B02F38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Lieferantenselbstauskunft.dotx</Template>
  <TotalTime>0</TotalTime>
  <Pages>11</Pages>
  <Words>2316</Words>
  <Characters>14598</Characters>
  <Application>Microsoft Office Word</Application>
  <DocSecurity>0</DocSecurity>
  <Lines>121</Lines>
  <Paragraphs>33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Titel eingeben (Menü Datei, Eigenschaften)</vt:lpstr>
      <vt:lpstr>Titel eingeben (Menü Datei, Eigenschaften)</vt:lpstr>
    </vt:vector>
  </TitlesOfParts>
  <Company>Bernecker + Rainer</Company>
  <LinksUpToDate>false</LinksUpToDate>
  <CharactersWithSpaces>16881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eingeben (Menü Datei, Eigenschaften)</dc:title>
  <dc:subject>Thema eingeben (Menü Datei, Eigenschaften)</dc:subject>
  <dc:creator>Voit Sebastian</dc:creator>
  <cp:lastModifiedBy>Voit Sebastian</cp:lastModifiedBy>
  <cp:revision>2</cp:revision>
  <cp:lastPrinted>2017-02-08T12:21:00Z</cp:lastPrinted>
  <dcterms:created xsi:type="dcterms:W3CDTF">2017-03-31T09:10:00Z</dcterms:created>
  <dcterms:modified xsi:type="dcterms:W3CDTF">2017-03-31T09:10:00Z</dcterms:modified>
</cp:coreProperties>
</file>